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20A9ADD8" w14:textId="77777777" w:rsidTr="001D4135">
        <w:trPr>
          <w:trHeight w:hRule="exact" w:val="567"/>
        </w:trPr>
        <w:tc>
          <w:tcPr>
            <w:tcW w:w="284" w:type="dxa"/>
            <w:shd w:val="clear" w:color="auto" w:fill="0077B3" w:themeFill="accent1"/>
          </w:tcPr>
          <w:p w14:paraId="4D6476B1" w14:textId="77777777" w:rsidR="00CE460E" w:rsidRDefault="00CE460E" w:rsidP="00C96934"/>
        </w:tc>
        <w:tc>
          <w:tcPr>
            <w:tcW w:w="7937" w:type="dxa"/>
            <w:tcBorders>
              <w:bottom w:val="single" w:sz="8" w:space="0" w:color="FFFFFF" w:themeColor="background1"/>
            </w:tcBorders>
            <w:shd w:val="clear" w:color="auto" w:fill="0077B3" w:themeFill="accent1"/>
          </w:tcPr>
          <w:p w14:paraId="222A3C7E" w14:textId="77777777" w:rsidR="00CE460E" w:rsidRDefault="00CE460E" w:rsidP="001D4135"/>
        </w:tc>
        <w:tc>
          <w:tcPr>
            <w:tcW w:w="2268" w:type="dxa"/>
            <w:tcBorders>
              <w:bottom w:val="single" w:sz="8" w:space="0" w:color="FFFFFF" w:themeColor="background1"/>
            </w:tcBorders>
            <w:shd w:val="clear" w:color="auto" w:fill="0077B3" w:themeFill="accent1"/>
          </w:tcPr>
          <w:p w14:paraId="495F7F98" w14:textId="77777777" w:rsidR="00CE460E" w:rsidRDefault="00CE460E" w:rsidP="0053392F">
            <w:pPr>
              <w:jc w:val="right"/>
            </w:pPr>
          </w:p>
        </w:tc>
        <w:tc>
          <w:tcPr>
            <w:tcW w:w="284" w:type="dxa"/>
            <w:shd w:val="clear" w:color="auto" w:fill="0077B3" w:themeFill="accent1"/>
          </w:tcPr>
          <w:p w14:paraId="6FAED18B" w14:textId="77777777" w:rsidR="00CE460E" w:rsidRDefault="00CE460E" w:rsidP="00C96934"/>
        </w:tc>
      </w:tr>
      <w:tr w:rsidR="00CE460E" w14:paraId="7AD4283F" w14:textId="77777777" w:rsidTr="00A62C15">
        <w:trPr>
          <w:trHeight w:hRule="exact" w:val="454"/>
        </w:trPr>
        <w:tc>
          <w:tcPr>
            <w:tcW w:w="284" w:type="dxa"/>
            <w:shd w:val="clear" w:color="auto" w:fill="0077B3" w:themeFill="accent1"/>
          </w:tcPr>
          <w:p w14:paraId="287F041F" w14:textId="77777777" w:rsidR="00CE460E" w:rsidRDefault="00CE460E" w:rsidP="00C96934"/>
        </w:tc>
        <w:tc>
          <w:tcPr>
            <w:tcW w:w="7937" w:type="dxa"/>
            <w:tcBorders>
              <w:top w:val="single" w:sz="8" w:space="0" w:color="FFFFFF" w:themeColor="background1"/>
            </w:tcBorders>
            <w:shd w:val="clear" w:color="auto" w:fill="0077B3" w:themeFill="accent1"/>
          </w:tcPr>
          <w:p w14:paraId="2BCDEC22" w14:textId="77777777" w:rsidR="00CE460E" w:rsidRDefault="00CE460E" w:rsidP="00C96934"/>
        </w:tc>
        <w:tc>
          <w:tcPr>
            <w:tcW w:w="2268" w:type="dxa"/>
            <w:tcBorders>
              <w:top w:val="single" w:sz="8" w:space="0" w:color="FFFFFF" w:themeColor="background1"/>
            </w:tcBorders>
            <w:shd w:val="clear" w:color="auto" w:fill="0077B3" w:themeFill="accent1"/>
          </w:tcPr>
          <w:p w14:paraId="15E8AA26" w14:textId="77777777" w:rsidR="00CE460E" w:rsidRDefault="00CE460E" w:rsidP="00C96934"/>
        </w:tc>
        <w:tc>
          <w:tcPr>
            <w:tcW w:w="284" w:type="dxa"/>
            <w:shd w:val="clear" w:color="auto" w:fill="0077B3" w:themeFill="accent1"/>
          </w:tcPr>
          <w:p w14:paraId="19D42675" w14:textId="77777777" w:rsidR="00CE460E" w:rsidRDefault="00CE460E" w:rsidP="00C96934"/>
        </w:tc>
      </w:tr>
      <w:tr w:rsidR="00CE460E" w14:paraId="1691BCFC" w14:textId="77777777" w:rsidTr="00A62C15">
        <w:trPr>
          <w:cantSplit/>
          <w:trHeight w:hRule="exact" w:val="737"/>
        </w:trPr>
        <w:tc>
          <w:tcPr>
            <w:tcW w:w="284" w:type="dxa"/>
            <w:shd w:val="clear" w:color="auto" w:fill="0077B3" w:themeFill="accent1"/>
          </w:tcPr>
          <w:p w14:paraId="3818FF9C" w14:textId="77777777" w:rsidR="00CE460E" w:rsidRDefault="00CE460E" w:rsidP="00C96934"/>
        </w:tc>
        <w:tc>
          <w:tcPr>
            <w:tcW w:w="7937" w:type="dxa"/>
            <w:shd w:val="clear" w:color="auto" w:fill="0077B3" w:themeFill="accent1"/>
          </w:tcPr>
          <w:p w14:paraId="3212CDED" w14:textId="77777777" w:rsidR="00CE460E" w:rsidRDefault="00CE460E" w:rsidP="00E42830">
            <w:pPr>
              <w:pStyle w:val="Titel"/>
            </w:pPr>
            <w:r>
              <w:t>Pædagogisk læreplan for</w:t>
            </w:r>
          </w:p>
        </w:tc>
        <w:tc>
          <w:tcPr>
            <w:tcW w:w="2268" w:type="dxa"/>
            <w:vMerge w:val="restart"/>
            <w:shd w:val="clear" w:color="auto" w:fill="0077B3" w:themeFill="accent1"/>
          </w:tcPr>
          <w:p w14:paraId="1672D72A" w14:textId="77777777" w:rsidR="00CE460E" w:rsidRDefault="0053392F" w:rsidP="0053392F">
            <w:pPr>
              <w:jc w:val="right"/>
            </w:pPr>
            <w:r>
              <w:rPr>
                <w:noProof/>
                <w:lang w:eastAsia="da-DK"/>
              </w:rPr>
              <w:drawing>
                <wp:inline distT="0" distB="0" distL="0" distR="0" wp14:anchorId="400B1969" wp14:editId="04DABADF">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EB52679" w14:textId="77777777" w:rsidR="00CE460E" w:rsidRDefault="00CE460E" w:rsidP="00C96934"/>
        </w:tc>
      </w:tr>
      <w:tr w:rsidR="00CE460E" w14:paraId="0ABDC32A" w14:textId="77777777" w:rsidTr="00A62C15">
        <w:trPr>
          <w:cantSplit/>
          <w:trHeight w:val="1077"/>
        </w:trPr>
        <w:tc>
          <w:tcPr>
            <w:tcW w:w="284" w:type="dxa"/>
            <w:shd w:val="clear" w:color="auto" w:fill="0077B3" w:themeFill="accent1"/>
          </w:tcPr>
          <w:p w14:paraId="700BDEE5"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Content>
              <w:p w14:paraId="1272DEBF" w14:textId="77777777" w:rsidR="00CE460E" w:rsidRDefault="00F17E01" w:rsidP="00994526">
                <w:pPr>
                  <w:pStyle w:val="Undertitel"/>
                </w:pPr>
                <w:proofErr w:type="spellStart"/>
                <w:r>
                  <w:t>Naturbørnehaven</w:t>
                </w:r>
                <w:proofErr w:type="spellEnd"/>
                <w:r>
                  <w:t xml:space="preserve"> Lillemyr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Content>
              <w:p w14:paraId="5BD7FA0F" w14:textId="7C900BAD" w:rsidR="00CE460E" w:rsidRDefault="00F17E01" w:rsidP="00A62C15">
                <w:pPr>
                  <w:pStyle w:val="Undertitel"/>
                  <w:spacing w:after="284"/>
                </w:pPr>
                <w:r>
                  <w:t>202</w:t>
                </w:r>
                <w:r w:rsidR="008D3C69">
                  <w:t>2</w:t>
                </w:r>
              </w:p>
            </w:sdtContent>
          </w:sdt>
        </w:tc>
        <w:tc>
          <w:tcPr>
            <w:tcW w:w="2268" w:type="dxa"/>
            <w:vMerge/>
            <w:shd w:val="clear" w:color="auto" w:fill="0077B3" w:themeFill="accent1"/>
          </w:tcPr>
          <w:p w14:paraId="07A105E4" w14:textId="77777777" w:rsidR="00CE460E" w:rsidRDefault="00CE460E" w:rsidP="00C96934"/>
        </w:tc>
        <w:tc>
          <w:tcPr>
            <w:tcW w:w="284" w:type="dxa"/>
            <w:shd w:val="clear" w:color="auto" w:fill="0077B3" w:themeFill="accent1"/>
          </w:tcPr>
          <w:p w14:paraId="476BB9A5" w14:textId="77777777" w:rsidR="00CE460E" w:rsidRDefault="00CE460E" w:rsidP="00C96934"/>
        </w:tc>
      </w:tr>
    </w:tbl>
    <w:p w14:paraId="2CF4DC07" w14:textId="77777777" w:rsidR="00B23B09" w:rsidRDefault="00B23B09" w:rsidP="00C96934"/>
    <w:p w14:paraId="48A9D41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63FBBCD" wp14:editId="6614898D">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5A8481C9" w14:textId="77777777" w:rsidR="00924C1F" w:rsidRDefault="00924C1F" w:rsidP="00924C1F">
                            <w:pPr>
                              <w:jc w:val="center"/>
                            </w:pPr>
                            <w:r>
                              <w:rPr>
                                <w:noProof/>
                                <w:lang w:eastAsia="da-DK"/>
                              </w:rPr>
                              <w:drawing>
                                <wp:inline distT="0" distB="0" distL="0" distR="0" wp14:anchorId="505EB069" wp14:editId="5BA28A7A">
                                  <wp:extent cx="7553325" cy="56649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566499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FBBC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5A8481C9" w14:textId="77777777" w:rsidR="00924C1F" w:rsidRDefault="00924C1F" w:rsidP="00924C1F">
                      <w:pPr>
                        <w:jc w:val="center"/>
                      </w:pPr>
                      <w:r>
                        <w:rPr>
                          <w:noProof/>
                          <w:lang w:eastAsia="da-DK"/>
                        </w:rPr>
                        <w:drawing>
                          <wp:inline distT="0" distB="0" distL="0" distR="0" wp14:anchorId="505EB069" wp14:editId="5BA28A7A">
                            <wp:extent cx="7553325" cy="56649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5664993"/>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3CEDDD82" wp14:editId="0C57A4AA">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02E53C4D"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DD82"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02E53C4D"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363AE84D" w14:textId="77777777" w:rsidR="00247A1D" w:rsidRDefault="00247A1D" w:rsidP="00247A1D">
      <w:pPr>
        <w:jc w:val="center"/>
      </w:pPr>
    </w:p>
    <w:p w14:paraId="0CEE994F" w14:textId="77777777" w:rsidR="00247A1D" w:rsidRDefault="00247A1D" w:rsidP="00C96934"/>
    <w:p w14:paraId="387C1C2E" w14:textId="77777777" w:rsidR="00C96934" w:rsidRDefault="00C96934" w:rsidP="00C96934"/>
    <w:p w14:paraId="0C51D832"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331F775F" w14:textId="77777777" w:rsidTr="0070357C">
        <w:trPr>
          <w:cantSplit/>
          <w:trHeight w:hRule="exact" w:val="1758"/>
        </w:trPr>
        <w:tc>
          <w:tcPr>
            <w:tcW w:w="9628" w:type="dxa"/>
          </w:tcPr>
          <w:p w14:paraId="3ADFB49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1CC56969" w14:textId="77777777" w:rsidTr="0070357C">
        <w:trPr>
          <w:cantSplit/>
        </w:trPr>
        <w:tc>
          <w:tcPr>
            <w:tcW w:w="9628" w:type="dxa"/>
            <w:tcMar>
              <w:top w:w="454" w:type="dxa"/>
            </w:tcMar>
          </w:tcPr>
          <w:p w14:paraId="593336AD" w14:textId="77777777" w:rsidR="00946390" w:rsidRDefault="00946390" w:rsidP="00946390">
            <w:r>
              <w:rPr>
                <w:noProof/>
                <w:lang w:eastAsia="da-DK"/>
              </w:rPr>
              <w:drawing>
                <wp:inline distT="0" distB="0" distL="0" distR="0" wp14:anchorId="1954B878" wp14:editId="4A28E3F8">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5C699D76" w14:textId="77777777" w:rsidR="0036270F" w:rsidRDefault="0036270F" w:rsidP="0036270F"/>
    <w:p w14:paraId="5ACA9A2C"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29896FD0"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89352A3"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4"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66D5E30C" w14:textId="77777777" w:rsidR="00047E0D" w:rsidRDefault="00047E0D" w:rsidP="0036270F"/>
    <w:p w14:paraId="3674272A"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63302460" w14:textId="77777777" w:rsidTr="006C01ED">
        <w:trPr>
          <w:cantSplit/>
          <w:trHeight w:hRule="exact" w:val="2835"/>
        </w:trPr>
        <w:tc>
          <w:tcPr>
            <w:tcW w:w="9638" w:type="dxa"/>
          </w:tcPr>
          <w:p w14:paraId="210F4E00" w14:textId="77777777" w:rsidR="0070357C" w:rsidRDefault="0070357C" w:rsidP="006F1048">
            <w:pPr>
              <w:pStyle w:val="Overskrift1"/>
              <w:pageBreakBefore/>
            </w:pPr>
            <w:r>
              <w:lastRenderedPageBreak/>
              <w:t>Hvem er vi</w:t>
            </w:r>
            <w:r w:rsidR="005252DB">
              <w:t>?</w:t>
            </w:r>
          </w:p>
        </w:tc>
      </w:tr>
      <w:tr w:rsidR="00364E96" w14:paraId="464F8E69" w14:textId="77777777" w:rsidTr="00A523CB">
        <w:trPr>
          <w:cantSplit/>
          <w:trHeight w:hRule="exact" w:val="454"/>
        </w:trPr>
        <w:tc>
          <w:tcPr>
            <w:tcW w:w="9638" w:type="dxa"/>
            <w:tcMar>
              <w:top w:w="0" w:type="dxa"/>
              <w:bottom w:w="0" w:type="dxa"/>
            </w:tcMar>
          </w:tcPr>
          <w:p w14:paraId="48F05090" w14:textId="77777777" w:rsidR="00364E96" w:rsidRDefault="00364E96" w:rsidP="00364E96"/>
        </w:tc>
      </w:tr>
    </w:tbl>
    <w:p w14:paraId="751733C6"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162A26C6" w14:textId="79CA8708" w:rsidR="0043447A" w:rsidRDefault="0043447A" w:rsidP="00364E96">
      <w:pPr>
        <w:pStyle w:val="Tekst3"/>
      </w:pPr>
      <w:r>
        <w:t xml:space="preserve">Vi er </w:t>
      </w:r>
      <w:proofErr w:type="spellStart"/>
      <w:r>
        <w:t>Naturbørnehaven</w:t>
      </w:r>
      <w:proofErr w:type="spellEnd"/>
      <w:r>
        <w:t xml:space="preserve"> Lillemyr, med</w:t>
      </w:r>
      <w:r w:rsidR="00827F1A">
        <w:t xml:space="preserve"> </w:t>
      </w:r>
      <w:r>
        <w:t>børn fra 0-6 år</w:t>
      </w:r>
      <w:r w:rsidR="005C343C">
        <w:t>. V</w:t>
      </w:r>
      <w:r w:rsidR="00827F1A">
        <w:t>i</w:t>
      </w:r>
      <w:r>
        <w:t xml:space="preserve"> er placeret på </w:t>
      </w:r>
      <w:r w:rsidR="008440FF">
        <w:t>K</w:t>
      </w:r>
      <w:r>
        <w:t xml:space="preserve">annikegårdsvej på Balka. Vi er </w:t>
      </w:r>
      <w:proofErr w:type="spellStart"/>
      <w:r>
        <w:t>nomeret</w:t>
      </w:r>
      <w:proofErr w:type="spellEnd"/>
      <w:r>
        <w:t xml:space="preserve"> til 44 børn, fordelt på </w:t>
      </w:r>
      <w:r w:rsidR="005C343C">
        <w:t>tre grupper (Spirer, Rødder &amp; Skovbørn) heraf</w:t>
      </w:r>
      <w:r w:rsidR="002D1242">
        <w:t xml:space="preserve"> op til</w:t>
      </w:r>
      <w:r w:rsidR="005C343C">
        <w:t xml:space="preserve"> </w:t>
      </w:r>
      <w:r>
        <w:t>15 vuggestuebørn og 29 børnehavebørn</w:t>
      </w:r>
      <w:r w:rsidR="00363A90">
        <w:t xml:space="preserve">. Vores åbningstid er fra </w:t>
      </w:r>
      <w:proofErr w:type="spellStart"/>
      <w:r w:rsidR="00363A90">
        <w:t>kl</w:t>
      </w:r>
      <w:proofErr w:type="spellEnd"/>
      <w:r w:rsidR="00363A90">
        <w:t xml:space="preserve"> 6.20-</w:t>
      </w:r>
      <w:r w:rsidR="00456A0E">
        <w:t>1645</w:t>
      </w:r>
      <w:r w:rsidR="00363A90">
        <w:t xml:space="preserve"> mandag til </w:t>
      </w:r>
      <w:r w:rsidR="00456A0E">
        <w:t>torsdag og 6.20-16 fredag</w:t>
      </w:r>
      <w:r>
        <w:t xml:space="preserve">. Vi er placeret tæt på skov, strand og landbrug. </w:t>
      </w:r>
    </w:p>
    <w:p w14:paraId="6A1E2683" w14:textId="751E2628" w:rsidR="0043447A" w:rsidRDefault="0043447A" w:rsidP="00364E96">
      <w:pPr>
        <w:pStyle w:val="Tekst3"/>
      </w:pPr>
      <w:r>
        <w:t xml:space="preserve">Vi er meget ude og bruger naturen aktivt i </w:t>
      </w:r>
      <w:r w:rsidR="005C343C">
        <w:t>det</w:t>
      </w:r>
      <w:r>
        <w:t xml:space="preserve"> pædagogiske </w:t>
      </w:r>
      <w:r w:rsidR="00827F1A">
        <w:t>arbejde</w:t>
      </w:r>
      <w:r>
        <w:t xml:space="preserve">. Vi har en stor naturlig legeplads med gode muligheder for </w:t>
      </w:r>
      <w:r w:rsidR="00827F1A">
        <w:t xml:space="preserve">fysisk udfoldelse og sanselige indtryk. </w:t>
      </w:r>
      <w:r w:rsidR="005C343C">
        <w:t xml:space="preserve">Fra legepladsen er der ligeledes tæt </w:t>
      </w:r>
      <w:r>
        <w:t>adgang til</w:t>
      </w:r>
      <w:r w:rsidR="00827F1A">
        <w:t xml:space="preserve"> bål</w:t>
      </w:r>
      <w:r w:rsidR="005C343C">
        <w:t>plads</w:t>
      </w:r>
      <w:r w:rsidR="00827F1A">
        <w:t>,</w:t>
      </w:r>
      <w:r>
        <w:t xml:space="preserve"> skov</w:t>
      </w:r>
      <w:r w:rsidR="005C343C">
        <w:t>område</w:t>
      </w:r>
      <w:r>
        <w:t xml:space="preserve"> og </w:t>
      </w:r>
      <w:r w:rsidR="00827F1A">
        <w:t>vandmiljø</w:t>
      </w:r>
      <w:r>
        <w:t xml:space="preserve">. </w:t>
      </w:r>
    </w:p>
    <w:p w14:paraId="21B84C5A" w14:textId="2AD7136A" w:rsidR="003A6760" w:rsidRDefault="0043447A" w:rsidP="00364E96">
      <w:pPr>
        <w:pStyle w:val="Tekst3"/>
      </w:pPr>
      <w:r>
        <w:t xml:space="preserve">Huset er indrettet med gode indendørs faciliteter </w:t>
      </w:r>
      <w:r w:rsidR="005C343C">
        <w:t>herunder</w:t>
      </w:r>
      <w:r w:rsidR="009549A6">
        <w:t xml:space="preserve"> </w:t>
      </w:r>
      <w:r>
        <w:t>et stort fællesrum</w:t>
      </w:r>
      <w:r w:rsidR="005C343C">
        <w:t>, et rummeligt køkken med børnevenlige tiltag,</w:t>
      </w:r>
      <w:r>
        <w:t xml:space="preserve"> og </w:t>
      </w:r>
      <w:r w:rsidR="005C343C">
        <w:t>to mindre gruppe</w:t>
      </w:r>
      <w:r w:rsidR="009549A6">
        <w:t>rum</w:t>
      </w:r>
      <w:r w:rsidR="005C343C">
        <w:t>,</w:t>
      </w:r>
      <w:r w:rsidR="009549A6">
        <w:t xml:space="preserve"> som kan </w:t>
      </w:r>
      <w:r w:rsidR="005C343C">
        <w:t xml:space="preserve">tildeles </w:t>
      </w:r>
      <w:r w:rsidR="009549A6">
        <w:t xml:space="preserve">de forskellige grupper. </w:t>
      </w:r>
      <w:r w:rsidR="005C343C">
        <w:t xml:space="preserve">På nuværende tidspunkt </w:t>
      </w:r>
      <w:r w:rsidR="009549A6">
        <w:t xml:space="preserve">har </w:t>
      </w:r>
      <w:r w:rsidR="005C343C">
        <w:t>Spirer</w:t>
      </w:r>
      <w:r w:rsidR="009549A6">
        <w:t xml:space="preserve"> </w:t>
      </w:r>
      <w:r w:rsidR="008D3C69">
        <w:t xml:space="preserve">og </w:t>
      </w:r>
      <w:r w:rsidR="005C343C">
        <w:t>S</w:t>
      </w:r>
      <w:r w:rsidR="008D3C69">
        <w:t xml:space="preserve">kovbørn </w:t>
      </w:r>
      <w:r w:rsidR="005C343C">
        <w:t>deres</w:t>
      </w:r>
      <w:r w:rsidR="009549A6">
        <w:t xml:space="preserve"> eget lokale, som er forbeholdt dem</w:t>
      </w:r>
      <w:r w:rsidR="005C343C">
        <w:t>, med legetøj, der er passende til deres aldersgruppe</w:t>
      </w:r>
      <w:r w:rsidR="002D1242">
        <w:t>.</w:t>
      </w:r>
    </w:p>
    <w:p w14:paraId="75BCF60A" w14:textId="23BAF8EB" w:rsidR="002D1242" w:rsidRDefault="003A6760" w:rsidP="00364E96">
      <w:pPr>
        <w:pStyle w:val="Tekst3"/>
      </w:pPr>
      <w:r>
        <w:t>I hverdagen er vi integrerede, hvilket vil sige at vi giver alle bør</w:t>
      </w:r>
      <w:r w:rsidR="002D1242">
        <w:t>n</w:t>
      </w:r>
      <w:r>
        <w:t xml:space="preserve"> plads</w:t>
      </w:r>
      <w:r w:rsidR="002D1242">
        <w:t xml:space="preserve"> og mulighed</w:t>
      </w:r>
      <w:r>
        <w:t xml:space="preserve"> til at lege på tværs af grupperne, hvilket bl.a. ses i vores rundkreds/samling. Den er som udgangspunkt fælles for alle, men med plads til at den enkelte gruppe</w:t>
      </w:r>
      <w:r w:rsidR="002D1242">
        <w:t xml:space="preserve"> nogle dage </w:t>
      </w:r>
      <w:r>
        <w:t>kan lave noget andet</w:t>
      </w:r>
      <w:r w:rsidR="002D1242">
        <w:t>.</w:t>
      </w:r>
    </w:p>
    <w:p w14:paraId="3655ED97" w14:textId="3D83DC96" w:rsidR="003A6760" w:rsidRDefault="003A6760" w:rsidP="00364E96">
      <w:pPr>
        <w:pStyle w:val="Tekst3"/>
      </w:pPr>
      <w:r>
        <w:t xml:space="preserve">Som udgangspunkt er børnehavegrupperne aldersopdelt, men </w:t>
      </w:r>
      <w:r w:rsidR="00624ACA">
        <w:t>der</w:t>
      </w:r>
      <w:r>
        <w:t xml:space="preserve"> tages hensyn til barnets udvikling</w:t>
      </w:r>
      <w:r w:rsidR="00624ACA">
        <w:t xml:space="preserve"> og gruppesammensætningen</w:t>
      </w:r>
      <w:r>
        <w:t>,</w:t>
      </w:r>
      <w:r w:rsidR="002D1242">
        <w:t xml:space="preserve"> samt til tætte relationer, dette betyder</w:t>
      </w:r>
      <w:r>
        <w:t xml:space="preserve"> </w:t>
      </w:r>
      <w:r w:rsidR="002D1242">
        <w:t xml:space="preserve">at </w:t>
      </w:r>
      <w:r>
        <w:t>vi ikke</w:t>
      </w:r>
      <w:r w:rsidR="002D1242">
        <w:t xml:space="preserve"> rykker</w:t>
      </w:r>
      <w:r>
        <w:t xml:space="preserve"> børn op i den næste gruppe</w:t>
      </w:r>
      <w:r w:rsidR="002D1242">
        <w:t>,</w:t>
      </w:r>
      <w:r>
        <w:t xml:space="preserve"> hvis de ikke udviklingsmæssigt er klar til det</w:t>
      </w:r>
      <w:r w:rsidR="002D1242">
        <w:t>.</w:t>
      </w:r>
    </w:p>
    <w:p w14:paraId="0DCFE561" w14:textId="772986EC" w:rsidR="00B635FE" w:rsidRDefault="002D1242" w:rsidP="00364E96">
      <w:pPr>
        <w:pStyle w:val="Tekst3"/>
      </w:pPr>
      <w:r>
        <w:t>I Lillemyr har vi en</w:t>
      </w:r>
      <w:r w:rsidR="009549A6">
        <w:t xml:space="preserve"> madordning</w:t>
      </w:r>
      <w:r>
        <w:t>, denne</w:t>
      </w:r>
      <w:r w:rsidR="009549A6">
        <w:t xml:space="preserve"> </w:t>
      </w:r>
      <w:r w:rsidR="00624ACA">
        <w:t xml:space="preserve">bliver </w:t>
      </w:r>
      <w:r w:rsidR="009549A6">
        <w:t xml:space="preserve">vedtaget af forældrene hvert andet år på generalforsamlingen. Vi har ansat en madmor, som laver varm mad </w:t>
      </w:r>
      <w:r>
        <w:t>to</w:t>
      </w:r>
      <w:r w:rsidR="009549A6">
        <w:t xml:space="preserve"> dage om ugen,</w:t>
      </w:r>
      <w:r w:rsidR="00827F1A">
        <w:t xml:space="preserve"> ofte</w:t>
      </w:r>
      <w:r w:rsidR="009549A6">
        <w:t xml:space="preserve"> i fællesskab med børn</w:t>
      </w:r>
      <w:r w:rsidR="00827F1A">
        <w:t>.</w:t>
      </w:r>
    </w:p>
    <w:p w14:paraId="266ED2A9" w14:textId="12E34234" w:rsidR="006F1048" w:rsidRDefault="00B635FE" w:rsidP="002D1242">
      <w:pPr>
        <w:pStyle w:val="Tekst3"/>
      </w:pPr>
      <w:r>
        <w:t>En af grundforudsætningerne</w:t>
      </w:r>
      <w:r w:rsidR="002D1242">
        <w:t>,</w:t>
      </w:r>
      <w:r>
        <w:t xml:space="preserve"> for at Lillemyr </w:t>
      </w:r>
      <w:r w:rsidR="002D1242">
        <w:t>fremstår som</w:t>
      </w:r>
      <w:r>
        <w:t xml:space="preserve"> et godt</w:t>
      </w:r>
      <w:r w:rsidR="002D1242">
        <w:t xml:space="preserve"> og trygt</w:t>
      </w:r>
      <w:r>
        <w:t xml:space="preserve"> sted, er at personalet trives. Det vægtes derfor højt</w:t>
      </w:r>
      <w:r w:rsidR="002D1242">
        <w:t>,</w:t>
      </w:r>
      <w:r>
        <w:t xml:space="preserve"> at vi som personale tør involvere os i hinanden, og at der </w:t>
      </w:r>
      <w:r w:rsidR="002D1242">
        <w:t>afsættes</w:t>
      </w:r>
      <w:r>
        <w:t xml:space="preserve"> tid til personale aktiviteter</w:t>
      </w:r>
      <w:r w:rsidR="002D1242">
        <w:t xml:space="preserve"> og sociale tiltag -</w:t>
      </w:r>
      <w:r>
        <w:t xml:space="preserve"> flere gange om året. </w:t>
      </w:r>
      <w:r w:rsidR="002D1242">
        <w:t>Dette</w:t>
      </w:r>
      <w:r>
        <w:t xml:space="preserve"> så vi</w:t>
      </w:r>
      <w:r w:rsidR="002D1242">
        <w:t xml:space="preserve"> forbliver i faglig udvikling og bliver ved med at dygtiggøre os</w:t>
      </w:r>
      <w:r>
        <w:t xml:space="preserve">, men i lige så høj grad </w:t>
      </w:r>
      <w:r w:rsidR="002D1242">
        <w:t>så</w:t>
      </w:r>
      <w:r>
        <w:t xml:space="preserve"> vi trives socialt.</w:t>
      </w:r>
      <w:r w:rsidR="00DE499A">
        <w:rPr>
          <w:noProof/>
          <w:lang w:eastAsia="da-DK"/>
        </w:rPr>
        <w:drawing>
          <wp:anchor distT="0" distB="0" distL="114300" distR="114300" simplePos="0" relativeHeight="251660288" behindDoc="0" locked="0" layoutInCell="1" allowOverlap="1" wp14:anchorId="3D9F2BC7" wp14:editId="11B0E409">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049452E6"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11A7D6E" w14:textId="77777777" w:rsidTr="00373C52">
        <w:trPr>
          <w:cantSplit/>
          <w:trHeight w:hRule="exact" w:val="2835"/>
        </w:trPr>
        <w:tc>
          <w:tcPr>
            <w:tcW w:w="7087" w:type="dxa"/>
            <w:tcBorders>
              <w:top w:val="nil"/>
              <w:bottom w:val="nil"/>
            </w:tcBorders>
          </w:tcPr>
          <w:p w14:paraId="493CE931"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40CADA03" w14:textId="77777777" w:rsidR="006C01ED" w:rsidRDefault="006C01ED" w:rsidP="006C01ED">
            <w:pPr>
              <w:jc w:val="right"/>
              <w:rPr>
                <w:color w:val="0077B3" w:themeColor="accent1"/>
              </w:rPr>
            </w:pPr>
            <w:r>
              <w:rPr>
                <w:noProof/>
                <w:color w:val="0077B3" w:themeColor="accent1"/>
                <w:lang w:eastAsia="da-DK"/>
              </w:rPr>
              <w:drawing>
                <wp:inline distT="0" distB="0" distL="0" distR="0" wp14:anchorId="4642C682" wp14:editId="60C21BC9">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04AC4B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1036DDA0" w14:textId="77777777" w:rsidTr="009A74B6">
        <w:tc>
          <w:tcPr>
            <w:tcW w:w="9638" w:type="dxa"/>
            <w:tcMar>
              <w:top w:w="454" w:type="dxa"/>
            </w:tcMar>
          </w:tcPr>
          <w:p w14:paraId="3F69A5EE" w14:textId="77777777" w:rsidR="001A38A0" w:rsidRPr="008E7EE2" w:rsidRDefault="001A38A0" w:rsidP="001A38A0">
            <w:pPr>
              <w:pStyle w:val="Tekst2"/>
            </w:pPr>
            <w:r w:rsidRPr="008E7EE2">
              <w:t xml:space="preserve">”Den pædagogiske læreplan skal udarbejdes med udgangspunkt i et fælles pædagogisk grundlag.” </w:t>
            </w:r>
          </w:p>
          <w:p w14:paraId="530F6231"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1E8C82FC" w14:textId="77777777" w:rsidTr="009A74B6">
        <w:tc>
          <w:tcPr>
            <w:tcW w:w="9638" w:type="dxa"/>
          </w:tcPr>
          <w:p w14:paraId="23E10537" w14:textId="77777777" w:rsidR="009A74B6" w:rsidRPr="008E7EE2" w:rsidRDefault="009A74B6" w:rsidP="009A74B6">
            <w:pPr>
              <w:pStyle w:val="Tekst2"/>
            </w:pPr>
            <w:r w:rsidRPr="008E7EE2">
              <w:t xml:space="preserve">”De centrale elementer er: </w:t>
            </w:r>
          </w:p>
          <w:p w14:paraId="0A91CA67" w14:textId="77777777" w:rsidR="009A74B6" w:rsidRPr="008E7EE2" w:rsidRDefault="009A74B6" w:rsidP="00797308">
            <w:pPr>
              <w:pStyle w:val="Bullettekst2"/>
            </w:pPr>
            <w:r w:rsidRPr="008E7EE2">
              <w:rPr>
                <w:b/>
              </w:rPr>
              <w:t>Børnesyn</w:t>
            </w:r>
            <w:r w:rsidRPr="008E7EE2">
              <w:t>. Det at være barn har værdi i sig selv.</w:t>
            </w:r>
          </w:p>
          <w:p w14:paraId="160E8678"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46497426"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AF9A562" w14:textId="02D66111"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w:t>
            </w:r>
            <w:r w:rsidR="008D3C69">
              <w:t>, rutinesituationer</w:t>
            </w:r>
            <w:r w:rsidRPr="008E7EE2">
              <w:t xml:space="preserve"> og udforskning af naturen og ved at blive udfordret.</w:t>
            </w:r>
          </w:p>
          <w:p w14:paraId="264A505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0BF89B6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5B6EA60B"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3EE4D5DA"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6BECEE93"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7B896A32"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61BBF67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02EB78F8"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0F89BC91" w14:textId="77777777" w:rsidR="00B02D50" w:rsidRDefault="00B02D50">
      <w:pPr>
        <w:spacing w:line="240" w:lineRule="auto"/>
      </w:pPr>
      <w:r>
        <w:br w:type="page"/>
      </w:r>
    </w:p>
    <w:p w14:paraId="3213C7F1"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357DA2F7" w14:textId="77777777" w:rsidTr="00401B93">
        <w:trPr>
          <w:cantSplit/>
        </w:trPr>
        <w:tc>
          <w:tcPr>
            <w:tcW w:w="7087" w:type="dxa"/>
            <w:tcMar>
              <w:bottom w:w="0" w:type="dxa"/>
            </w:tcMar>
          </w:tcPr>
          <w:p w14:paraId="3BEA240B" w14:textId="77777777" w:rsidR="00B02D50" w:rsidRDefault="00B02D50" w:rsidP="00B02D50">
            <w:pPr>
              <w:pStyle w:val="Overskrift2"/>
            </w:pPr>
            <w:r w:rsidRPr="00B02D50">
              <w:t>Børnesyn, Dannelse og børneperspektiv, Leg, Læring og Børnefællesskaber</w:t>
            </w:r>
          </w:p>
          <w:p w14:paraId="20759C61" w14:textId="77777777" w:rsidR="00B02D50" w:rsidRDefault="00B02D50" w:rsidP="00B02D50">
            <w:pPr>
              <w:pStyle w:val="Tekst2"/>
            </w:pPr>
            <w:r>
              <w:t xml:space="preserve">Først </w:t>
            </w:r>
            <w:r w:rsidRPr="00B02D50">
              <w:t>forholder</w:t>
            </w:r>
            <w:r>
              <w:t xml:space="preserve"> I jer til de fem elementer: </w:t>
            </w:r>
          </w:p>
          <w:p w14:paraId="5AFCFBAB" w14:textId="77777777" w:rsidR="00B02D50" w:rsidRDefault="00B02D50" w:rsidP="00B02D50">
            <w:pPr>
              <w:pStyle w:val="Bullettekst2"/>
            </w:pPr>
            <w:r>
              <w:t>Børnesyn</w:t>
            </w:r>
          </w:p>
          <w:p w14:paraId="364FC56F" w14:textId="77777777" w:rsidR="00B02D50" w:rsidRDefault="00B02D50" w:rsidP="00B02D50">
            <w:pPr>
              <w:pStyle w:val="Bullettekst2"/>
            </w:pPr>
            <w:r>
              <w:t>Dannelse og børneperspektiv</w:t>
            </w:r>
          </w:p>
          <w:p w14:paraId="2D5605E6" w14:textId="77777777" w:rsidR="00B02D50" w:rsidRDefault="00B02D50" w:rsidP="00B02D50">
            <w:pPr>
              <w:pStyle w:val="Bullettekst2"/>
            </w:pPr>
            <w:r>
              <w:t>Leg</w:t>
            </w:r>
          </w:p>
          <w:p w14:paraId="582D0279" w14:textId="77777777" w:rsidR="00B02D50" w:rsidRDefault="00B02D50" w:rsidP="00B02D50">
            <w:pPr>
              <w:pStyle w:val="Bullettekst2"/>
            </w:pPr>
            <w:r>
              <w:t xml:space="preserve">Læring </w:t>
            </w:r>
          </w:p>
          <w:p w14:paraId="51C4C575" w14:textId="77777777" w:rsidR="00401B93" w:rsidRDefault="00B02D50" w:rsidP="00401B93">
            <w:pPr>
              <w:pStyle w:val="Bullettekst2"/>
            </w:pPr>
            <w:r>
              <w:t xml:space="preserve">Børnefællesskaber. </w:t>
            </w:r>
          </w:p>
          <w:p w14:paraId="04D7E9C2"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6A2F5931" w14:textId="77777777" w:rsidR="00B02D50" w:rsidRDefault="00B02D50" w:rsidP="008F1061">
            <w:pPr>
              <w:jc w:val="right"/>
              <w:rPr>
                <w:color w:val="0077B3" w:themeColor="accent1"/>
              </w:rPr>
            </w:pPr>
            <w:r>
              <w:rPr>
                <w:noProof/>
                <w:color w:val="0077B3" w:themeColor="accent1"/>
                <w:lang w:eastAsia="da-DK"/>
              </w:rPr>
              <w:drawing>
                <wp:inline distT="0" distB="0" distL="0" distR="0" wp14:anchorId="75CAD508" wp14:editId="3A8D7B5B">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7AAB6972" w14:textId="77777777" w:rsidTr="001F3B29">
        <w:trPr>
          <w:cantSplit/>
        </w:trPr>
        <w:tc>
          <w:tcPr>
            <w:tcW w:w="9638" w:type="dxa"/>
            <w:gridSpan w:val="2"/>
          </w:tcPr>
          <w:p w14:paraId="2FE1A25E"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7E1EB24F" w14:textId="77777777" w:rsidR="00401B93" w:rsidRPr="00401B93" w:rsidRDefault="00401B93" w:rsidP="00401B93">
            <w:pPr>
              <w:pStyle w:val="Byline"/>
            </w:pPr>
            <w:r>
              <w:t>Den styrkede pædagogiske læreplan, Rammer og indhold, s. 15</w:t>
            </w:r>
          </w:p>
        </w:tc>
      </w:tr>
    </w:tbl>
    <w:p w14:paraId="1CF93839"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RPr="003A6760" w14:paraId="14CB1A69" w14:textId="77777777" w:rsidTr="006904B0">
        <w:tc>
          <w:tcPr>
            <w:tcW w:w="9638" w:type="dxa"/>
          </w:tcPr>
          <w:p w14:paraId="1FEE9549"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1EE1DC4D" w14:textId="02C4E7B9" w:rsidR="007400E9" w:rsidRDefault="00003CFD" w:rsidP="007400E9">
            <w:pPr>
              <w:pStyle w:val="Tekst3"/>
            </w:pPr>
            <w:r>
              <w:t xml:space="preserve">Den måde </w:t>
            </w:r>
            <w:r w:rsidR="00B635FE">
              <w:t>vores</w:t>
            </w:r>
            <w:r>
              <w:t xml:space="preserve"> pædagogiske grundlag kommer til udtryk </w:t>
            </w:r>
            <w:r w:rsidR="00624ACA">
              <w:t xml:space="preserve">er </w:t>
            </w:r>
            <w:r>
              <w:t xml:space="preserve">ved at </w:t>
            </w:r>
            <w:r w:rsidR="005C600C">
              <w:t>skabe en god</w:t>
            </w:r>
            <w:r>
              <w:t xml:space="preserve"> børne</w:t>
            </w:r>
            <w:r w:rsidR="005C600C">
              <w:t>tilværelse med plads og tid til ro, fordybelse og udvikling – på barnets præmisser.</w:t>
            </w:r>
            <w:r>
              <w:t xml:space="preserve"> Vi ser børnene som unikke, og de har alle sammen forskellige udtryksformer. </w:t>
            </w:r>
            <w:r w:rsidR="000B1C05">
              <w:t>Derfor skal der være plads til at de aktive er aktive og dem der vil lege stille kan gøre det.</w:t>
            </w:r>
            <w:r w:rsidR="00015253">
              <w:t xml:space="preserve"> Derfor er barnesynet</w:t>
            </w:r>
            <w:r w:rsidR="00456A0E">
              <w:t xml:space="preserve"> </w:t>
            </w:r>
            <w:r w:rsidR="000B1C05">
              <w:t>meget domineret af at se det enkelte barn, og se deres zone for nærmeste udvikling</w:t>
            </w:r>
            <w:r w:rsidR="005C600C">
              <w:t xml:space="preserve">, og derigennem </w:t>
            </w:r>
            <w:r w:rsidR="00B635FE">
              <w:t>skaber</w:t>
            </w:r>
            <w:r w:rsidR="005C600C">
              <w:t xml:space="preserve"> en følelse af</w:t>
            </w:r>
            <w:r w:rsidR="00363A90">
              <w:t xml:space="preserve"> tryghed og</w:t>
            </w:r>
            <w:r w:rsidR="005C600C">
              <w:t xml:space="preserve"> at høre til. </w:t>
            </w:r>
          </w:p>
          <w:p w14:paraId="59CD3416" w14:textId="3849F1D8" w:rsidR="005C600C" w:rsidRDefault="000B1C05" w:rsidP="007400E9">
            <w:pPr>
              <w:pStyle w:val="Tekst3"/>
            </w:pPr>
            <w:r>
              <w:t xml:space="preserve">Eks: I vuggestuen </w:t>
            </w:r>
            <w:r w:rsidR="00B635FE">
              <w:t>har børnene et forskelligt forhold til deres sut</w:t>
            </w:r>
            <w:r>
              <w:t xml:space="preserve">. </w:t>
            </w:r>
            <w:r w:rsidR="00B635FE">
              <w:t>Der er en ens holdning til hvornår vi vil give sutten blandt personalet, men vi er meget opmærksomme på h</w:t>
            </w:r>
            <w:r w:rsidRPr="000B1C05">
              <w:t xml:space="preserve">vilket barn er det og </w:t>
            </w:r>
            <w:r w:rsidR="00B635FE">
              <w:t>derfor vil vi som personale gå ind og vurdere hvornår barnet skal have sutten, ud fra det enkelte barns præmisser, og brug af sut uden for børnehaven</w:t>
            </w:r>
            <w:r w:rsidRPr="000B1C05">
              <w:t>. Nogle børn f</w:t>
            </w:r>
            <w:r>
              <w:t xml:space="preserve">år den kun når de skal sove, andre har brug for den mere trøst, og der kan sutten for nogle børn være en god hjælp for barnet. </w:t>
            </w:r>
          </w:p>
          <w:p w14:paraId="265FBBA5" w14:textId="19B6450C" w:rsidR="000B1C05" w:rsidRDefault="00003CFD" w:rsidP="007400E9">
            <w:pPr>
              <w:pStyle w:val="Tekst3"/>
            </w:pPr>
            <w:r>
              <w:t>Eks: Alle mine kyllinger, sandkagebagning, hemmelige lege nede i dækkene, tage en slapper i hængekøjerne eller i træet</w:t>
            </w:r>
            <w:r w:rsidR="000B1C05">
              <w:t xml:space="preserve"> er der mulighed for på legepladsen samtidig, uden at det generer alle de andre. Derfor er der også gode muligheder for at skifte leg, uden at det nødvendigvis ødelægger lege</w:t>
            </w:r>
            <w:r w:rsidR="00D475A9">
              <w:t>n</w:t>
            </w:r>
            <w:r w:rsidR="000B1C05">
              <w:t xml:space="preserve"> for de andre. </w:t>
            </w:r>
          </w:p>
          <w:p w14:paraId="41AE5FA4" w14:textId="743D43D2" w:rsidR="000B1C05" w:rsidRDefault="000B1C05" w:rsidP="007400E9">
            <w:pPr>
              <w:pStyle w:val="Tekst3"/>
            </w:pPr>
            <w:proofErr w:type="spellStart"/>
            <w:r>
              <w:t>Mht</w:t>
            </w:r>
            <w:proofErr w:type="spellEnd"/>
            <w:r>
              <w:t xml:space="preserve"> dannelse og børnefællesskab er vi også meget opmærksomme på at selvfølgelig er alle børn individuelle, men de skal også </w:t>
            </w:r>
            <w:r w:rsidR="008440FF">
              <w:t xml:space="preserve">indgå i fællesskaber af forskellig størrelse, alt efter deres formåen på </w:t>
            </w:r>
            <w:r w:rsidR="00B300FA">
              <w:t>det gældende</w:t>
            </w:r>
            <w:r w:rsidR="008440FF">
              <w:t xml:space="preserve"> tidspunkt.</w:t>
            </w:r>
          </w:p>
          <w:p w14:paraId="5997E0FB" w14:textId="67C7B72B" w:rsidR="003A6760" w:rsidRDefault="000B1C05" w:rsidP="007400E9">
            <w:pPr>
              <w:pStyle w:val="Tekst3"/>
            </w:pPr>
            <w:r>
              <w:t xml:space="preserve">Eks: </w:t>
            </w:r>
            <w:r w:rsidR="00B635FE">
              <w:t>Spisning</w:t>
            </w:r>
            <w:r>
              <w:t xml:space="preserve">. Vi går ud fra princippet at vi spiser samtidig, og vi venter på hinanden. Når de fleste børn er ved at være færdige, så venter vi på de sidste </w:t>
            </w:r>
            <w:r w:rsidR="003A6760">
              <w:t>bliver færdige inden vi rejser os. Nogle af børnene er dog bedst til at spise når der ikke er så mange, så de beder om en mad, når de andre er færdige. Det giver vi lov til, mens vi informerer at vi andre rejser os, derigennem giver vi plads til forskellighed, samtidig med vi giver alle børn en følelse af at være med i fællesskabet.</w:t>
            </w:r>
          </w:p>
          <w:p w14:paraId="63D7AAEC" w14:textId="370CF08C" w:rsidR="000B1C05" w:rsidRDefault="003A6760" w:rsidP="007400E9">
            <w:pPr>
              <w:pStyle w:val="Tekst3"/>
            </w:pPr>
            <w:r w:rsidRPr="003A6760">
              <w:t xml:space="preserve">Vi er også lydhør overfor hvad </w:t>
            </w:r>
            <w:r>
              <w:t xml:space="preserve">børnene har af ønsker. De voksne </w:t>
            </w:r>
            <w:r w:rsidR="00562270">
              <w:t xml:space="preserve">kan </w:t>
            </w:r>
            <w:r>
              <w:t>sige</w:t>
            </w:r>
            <w:r w:rsidR="00562270">
              <w:t>:</w:t>
            </w:r>
            <w:r>
              <w:t xml:space="preserve"> </w:t>
            </w:r>
            <w:r w:rsidR="00562270">
              <w:t>I</w:t>
            </w:r>
            <w:r>
              <w:t xml:space="preserve"> </w:t>
            </w:r>
            <w:r w:rsidR="008440FF">
              <w:t>morgen</w:t>
            </w:r>
            <w:r>
              <w:t xml:space="preserve"> tager vi på tur, og så for børnene lov til at vælge mellem 2 destinationer, derigennem prøver vi også at udvikle den demokratiske medejerskab over hverdagen. Det samme gælder i rundkredsen</w:t>
            </w:r>
            <w:r w:rsidR="00562270">
              <w:t xml:space="preserve">, hvor der er en voksen der er ansvarlig. </w:t>
            </w:r>
            <w:r w:rsidR="00562270">
              <w:lastRenderedPageBreak/>
              <w:t>Den ansvarlige kan sige at vi skal have et gennemgående tema der hedder kroppen/dyr/tal mm, og så kan personen spørge nogle af børnene hvilke sange de gerne vil have sunget under den overskrift. På den måde sikrer den voksne den røde tråd igennem rundkredsen, men børnene har mulighed for indflydelse.</w:t>
            </w:r>
          </w:p>
          <w:p w14:paraId="329EE52F" w14:textId="000ACD7D" w:rsidR="00562270" w:rsidRPr="003A6760" w:rsidRDefault="00562270" w:rsidP="007400E9">
            <w:pPr>
              <w:pStyle w:val="Tekst3"/>
            </w:pPr>
            <w:r>
              <w:t xml:space="preserve">Alle børn kan have brug for at trække sig, eller tage sig en slapper. Sovebørnene har det lidt naturligt i at de får lov til at sove midt på dagen. Dem som er vågne i hele tidsperioden de er i Lillemyr, har mulighed for at tage sig en slapper i hængekøjerne udenfor, eller komme ind og lægge sig på sofaen. Er det en dag hvor det er dårligt vejr, og vi er inde, så har børnene i de forskellige grupper mulighed for at trække sig til et andet lokale, hvor der kun vil være de andre for gruppen til stede. </w:t>
            </w:r>
          </w:p>
        </w:tc>
      </w:tr>
      <w:bookmarkEnd w:id="1"/>
    </w:tbl>
    <w:p w14:paraId="4EC0FBEB" w14:textId="77777777" w:rsidR="00B02D50" w:rsidRPr="003A6760" w:rsidRDefault="00B02D50" w:rsidP="00DE4B95">
      <w:pPr>
        <w:pStyle w:val="MiniPara"/>
      </w:pPr>
    </w:p>
    <w:p w14:paraId="5C8D550A" w14:textId="77777777" w:rsidR="00DE4B95" w:rsidRPr="003A6760"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62EDAC3D" w14:textId="77777777" w:rsidTr="005252DB">
        <w:trPr>
          <w:cantSplit/>
        </w:trPr>
        <w:tc>
          <w:tcPr>
            <w:tcW w:w="7087" w:type="dxa"/>
          </w:tcPr>
          <w:p w14:paraId="35044556" w14:textId="77777777" w:rsidR="00243968" w:rsidRDefault="00243968" w:rsidP="008F1061">
            <w:pPr>
              <w:pStyle w:val="Overskrift2"/>
            </w:pPr>
            <w:r w:rsidRPr="003A6760">
              <w:br w:type="page"/>
            </w:r>
            <w:r w:rsidRPr="00243968">
              <w:t>Pædagogisk læringsmiljø</w:t>
            </w:r>
          </w:p>
          <w:p w14:paraId="7FE4D2DF"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087AC507"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68E55583" w14:textId="77777777" w:rsidR="00243968" w:rsidRPr="00B02D50" w:rsidRDefault="00243968" w:rsidP="008F1061">
            <w:pPr>
              <w:pStyle w:val="Byline"/>
            </w:pPr>
            <w:r w:rsidRPr="00243968">
              <w:t>Den styrkede pædagogiske læreplan, Rammer og indhold, s. 22-23</w:t>
            </w:r>
          </w:p>
        </w:tc>
        <w:tc>
          <w:tcPr>
            <w:tcW w:w="2551" w:type="dxa"/>
          </w:tcPr>
          <w:p w14:paraId="410E76BB" w14:textId="77777777" w:rsidR="00243968" w:rsidRDefault="00243968" w:rsidP="008F1061">
            <w:pPr>
              <w:jc w:val="right"/>
              <w:rPr>
                <w:color w:val="0077B3" w:themeColor="accent1"/>
              </w:rPr>
            </w:pPr>
            <w:r>
              <w:rPr>
                <w:noProof/>
                <w:color w:val="0077B3" w:themeColor="accent1"/>
                <w:lang w:eastAsia="da-DK"/>
              </w:rPr>
              <w:drawing>
                <wp:inline distT="0" distB="0" distL="0" distR="0" wp14:anchorId="2EC9E4E4" wp14:editId="632FC460">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2F584DD" w14:textId="77777777" w:rsidR="00F41769" w:rsidRDefault="00F41769" w:rsidP="005252DB">
      <w:pPr>
        <w:pStyle w:val="MiniPara"/>
      </w:pPr>
    </w:p>
    <w:p w14:paraId="2FF6F0EC"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RPr="00AF439F" w14:paraId="6FFAA71B" w14:textId="77777777" w:rsidTr="006904B0">
        <w:tc>
          <w:tcPr>
            <w:tcW w:w="9638" w:type="dxa"/>
          </w:tcPr>
          <w:p w14:paraId="2F855105" w14:textId="77777777" w:rsidR="00F329CC" w:rsidRDefault="00F329CC" w:rsidP="006904B0">
            <w:pPr>
              <w:pStyle w:val="Tekst5bl"/>
            </w:pPr>
            <w:r w:rsidRPr="00F41769">
              <w:t>Hvordan skaber vi hele dagen et pædagogisk læringsmiljø, der giver alle børn mulighed for at trives, lære, udvikle sig og dannes?</w:t>
            </w:r>
          </w:p>
          <w:p w14:paraId="28820B01" w14:textId="77777777" w:rsidR="00AF439F" w:rsidRDefault="00AF439F" w:rsidP="00F329CC">
            <w:pPr>
              <w:pStyle w:val="Tekst3"/>
            </w:pPr>
            <w:r w:rsidRPr="00AF439F">
              <w:t>I de rammer vi har er det af</w:t>
            </w:r>
            <w:r>
              <w:t>gørende at vi er voksne nok, så vi har mulighed for at se det enkelte barn</w:t>
            </w:r>
          </w:p>
          <w:p w14:paraId="1FECE534" w14:textId="77777777" w:rsidR="00AF439F" w:rsidRDefault="00AF439F" w:rsidP="00F329CC">
            <w:pPr>
              <w:pStyle w:val="Tekst3"/>
            </w:pPr>
            <w:r w:rsidRPr="00AF439F">
              <w:t>Vi er også fleksible nok til at se hvordan dagen er. Fx hjælper det ikke at de voksne t</w:t>
            </w:r>
            <w:r>
              <w:t xml:space="preserve">vinger en tur igennem, hvis det er vildt regnvejr, eller hvis børnene ikke mentalt er klar til en masse nyt, men mest af alt har brug for at lege og noget nærvær for de andre børn og de voksne. </w:t>
            </w:r>
          </w:p>
          <w:p w14:paraId="5E21CC70" w14:textId="2FCACACF" w:rsidR="00AF439F" w:rsidRDefault="00AF439F" w:rsidP="00F329CC">
            <w:pPr>
              <w:pStyle w:val="Tekst3"/>
            </w:pPr>
            <w:r w:rsidRPr="00AF439F">
              <w:t xml:space="preserve">Ellers har vi stor fokus på </w:t>
            </w:r>
            <w:r w:rsidR="00B300FA">
              <w:t xml:space="preserve">at </w:t>
            </w:r>
            <w:r w:rsidRPr="00AF439F">
              <w:t>både mad</w:t>
            </w:r>
            <w:r w:rsidR="00B300FA">
              <w:t>, bleskift/toilet</w:t>
            </w:r>
            <w:r>
              <w:t xml:space="preserve"> og garderobe</w:t>
            </w:r>
            <w:r w:rsidR="00562270">
              <w:t>n</w:t>
            </w:r>
            <w:r>
              <w:t xml:space="preserve">, er et læringsmiljø, og ikke bare noget der skal </w:t>
            </w:r>
            <w:r w:rsidR="008440FF">
              <w:t xml:space="preserve">gøres og </w:t>
            </w:r>
            <w:r>
              <w:t>overstås.</w:t>
            </w:r>
          </w:p>
          <w:p w14:paraId="51ACC8A4" w14:textId="38F137AC" w:rsidR="00AF439F" w:rsidRPr="00AF439F" w:rsidRDefault="00AF439F" w:rsidP="00F329CC">
            <w:pPr>
              <w:pStyle w:val="Tekst3"/>
            </w:pPr>
            <w:r>
              <w:t>Vi går ud fra at læring sker bedst i try</w:t>
            </w:r>
            <w:r w:rsidR="00562270">
              <w:t>gg</w:t>
            </w:r>
            <w:r>
              <w:t>e rammer, derfor prøver vi også at gøre børnehaven til børnenes andet hjem, samtidig med at det også er et læringsrum hvor børnene skal udfordres.</w:t>
            </w:r>
          </w:p>
          <w:p w14:paraId="5B97BE39" w14:textId="229D15EE" w:rsidR="00F329CC" w:rsidRDefault="00AF439F" w:rsidP="00F329CC">
            <w:pPr>
              <w:pStyle w:val="Tekst3"/>
              <w:rPr>
                <w:lang w:val="nb-NO"/>
              </w:rPr>
            </w:pPr>
            <w:r w:rsidRPr="00AF439F">
              <w:rPr>
                <w:lang w:val="nb-NO"/>
              </w:rPr>
              <w:t xml:space="preserve">Eks: </w:t>
            </w:r>
            <w:r w:rsidR="00562270">
              <w:rPr>
                <w:lang w:val="nb-NO"/>
              </w:rPr>
              <w:t>Når e</w:t>
            </w:r>
            <w:r w:rsidR="00D475A9">
              <w:rPr>
                <w:lang w:val="nb-NO"/>
              </w:rPr>
              <w:t xml:space="preserve">t barn kommer i konflikter på legepladsen, </w:t>
            </w:r>
            <w:r w:rsidR="0019571F">
              <w:rPr>
                <w:lang w:val="nb-NO"/>
              </w:rPr>
              <w:t xml:space="preserve">fx </w:t>
            </w:r>
            <w:r w:rsidR="00D475A9">
              <w:rPr>
                <w:lang w:val="nb-NO"/>
              </w:rPr>
              <w:t>når det er ‘fri’ leg, eller børneinitierede leg</w:t>
            </w:r>
            <w:r w:rsidR="00562270">
              <w:rPr>
                <w:lang w:val="nb-NO"/>
              </w:rPr>
              <w:t>,</w:t>
            </w:r>
            <w:r w:rsidR="00D475A9">
              <w:rPr>
                <w:lang w:val="nb-NO"/>
              </w:rPr>
              <w:t xml:space="preserve"> </w:t>
            </w:r>
            <w:r w:rsidR="00562270">
              <w:rPr>
                <w:lang w:val="nb-NO"/>
              </w:rPr>
              <w:t>kan</w:t>
            </w:r>
            <w:r w:rsidR="00D475A9">
              <w:rPr>
                <w:lang w:val="nb-NO"/>
              </w:rPr>
              <w:t xml:space="preserve"> pædagogerne på stuen</w:t>
            </w:r>
            <w:r w:rsidR="00562270">
              <w:rPr>
                <w:lang w:val="nb-NO"/>
              </w:rPr>
              <w:t xml:space="preserve"> vælge</w:t>
            </w:r>
            <w:r w:rsidR="00D475A9">
              <w:rPr>
                <w:lang w:val="nb-NO"/>
              </w:rPr>
              <w:t xml:space="preserve"> at oprette små legegrupper, for at understøtte barnet i legen</w:t>
            </w:r>
            <w:r w:rsidR="0019571F">
              <w:rPr>
                <w:lang w:val="nb-NO"/>
              </w:rPr>
              <w:t>.</w:t>
            </w:r>
            <w:r w:rsidR="00D475A9">
              <w:rPr>
                <w:lang w:val="nb-NO"/>
              </w:rPr>
              <w:t xml:space="preserve"> </w:t>
            </w:r>
            <w:r w:rsidR="0019571F">
              <w:rPr>
                <w:lang w:val="nb-NO"/>
              </w:rPr>
              <w:t>P</w:t>
            </w:r>
            <w:r w:rsidR="00D475A9">
              <w:rPr>
                <w:lang w:val="nb-NO"/>
              </w:rPr>
              <w:t xml:space="preserve">ædagogen er </w:t>
            </w:r>
            <w:r w:rsidR="0019571F">
              <w:rPr>
                <w:lang w:val="nb-NO"/>
              </w:rPr>
              <w:t xml:space="preserve">dermed </w:t>
            </w:r>
            <w:r w:rsidR="00D475A9">
              <w:rPr>
                <w:lang w:val="nb-NO"/>
              </w:rPr>
              <w:t>tæt på, og kan hjælpe barnet til at undgå så mang</w:t>
            </w:r>
            <w:r w:rsidR="00562270">
              <w:rPr>
                <w:lang w:val="nb-NO"/>
              </w:rPr>
              <w:t>e</w:t>
            </w:r>
            <w:r w:rsidR="00D475A9">
              <w:rPr>
                <w:lang w:val="nb-NO"/>
              </w:rPr>
              <w:t xml:space="preserve"> konflikter og irettesættelse</w:t>
            </w:r>
            <w:r w:rsidR="00562270">
              <w:rPr>
                <w:lang w:val="nb-NO"/>
              </w:rPr>
              <w:t>r, men</w:t>
            </w:r>
            <w:r w:rsidR="0019571F">
              <w:rPr>
                <w:lang w:val="nb-NO"/>
              </w:rPr>
              <w:t xml:space="preserve"> i stedet</w:t>
            </w:r>
            <w:r w:rsidR="00562270">
              <w:rPr>
                <w:lang w:val="nb-NO"/>
              </w:rPr>
              <w:t xml:space="preserve"> g</w:t>
            </w:r>
            <w:r w:rsidR="0019571F">
              <w:rPr>
                <w:lang w:val="nb-NO"/>
              </w:rPr>
              <w:t>uide barnet i legen</w:t>
            </w:r>
            <w:r w:rsidR="00D475A9">
              <w:rPr>
                <w:lang w:val="nb-NO"/>
              </w:rPr>
              <w:t xml:space="preserve">. </w:t>
            </w:r>
          </w:p>
          <w:p w14:paraId="6B88534D" w14:textId="50715D78" w:rsidR="00301975" w:rsidRDefault="00301975" w:rsidP="00F329CC">
            <w:pPr>
              <w:pStyle w:val="Tekst3"/>
              <w:rPr>
                <w:lang w:val="nb-NO"/>
              </w:rPr>
            </w:pPr>
            <w:r>
              <w:rPr>
                <w:lang w:val="nb-NO"/>
              </w:rPr>
              <w:t>Vores rolle er derfor at finde de situationer hvor børn bliver sat i en udsat position, og gennem en mentaliserende tilgang, hjælpe det enkelte barn, eller hele gruppen, til at undgå at blive sat i en udsat position</w:t>
            </w:r>
            <w:r w:rsidR="0019571F">
              <w:rPr>
                <w:lang w:val="nb-NO"/>
              </w:rPr>
              <w:t xml:space="preserve">. Og de børn som er udfordrede, arbejder vi ud fra tankegangen med at flytte fokus, hvor vi boster det de gør godt i stedet for at have fokus på den balade de skaber. </w:t>
            </w:r>
          </w:p>
          <w:p w14:paraId="535CE0B1" w14:textId="6FC98FE3" w:rsidR="001252AC" w:rsidRDefault="0019571F" w:rsidP="00F329CC">
            <w:pPr>
              <w:pStyle w:val="Tekst3"/>
              <w:rPr>
                <w:lang w:val="nb-NO"/>
              </w:rPr>
            </w:pPr>
            <w:r>
              <w:rPr>
                <w:lang w:val="nb-NO"/>
              </w:rPr>
              <w:lastRenderedPageBreak/>
              <w:t xml:space="preserve">Derfor ser vi som naturbørnehave, at noget af det vigtigste vi skal give børnene, det er at give dem lyst til at undersøge, og at gå nysgerrigt til de opgaver de møder i løbet af dagen. Kan vi give dem den lyst og nysgerrighed, så vil det have givet dem nogle rigtig gode redskaber de skal bruge i resten af deres liv. </w:t>
            </w:r>
          </w:p>
          <w:p w14:paraId="78C33607" w14:textId="77777777" w:rsidR="001252AC" w:rsidRDefault="001252AC" w:rsidP="00F329CC">
            <w:pPr>
              <w:pStyle w:val="Tekst3"/>
              <w:rPr>
                <w:lang w:val="nb-NO"/>
              </w:rPr>
            </w:pPr>
          </w:p>
          <w:p w14:paraId="3E185FC1" w14:textId="77777777" w:rsidR="001252AC" w:rsidRDefault="001252AC" w:rsidP="00F329CC">
            <w:pPr>
              <w:pStyle w:val="Tekst3"/>
              <w:rPr>
                <w:lang w:val="nb-NO"/>
              </w:rPr>
            </w:pPr>
          </w:p>
          <w:p w14:paraId="4B941950" w14:textId="77777777" w:rsidR="001252AC" w:rsidRDefault="001252AC" w:rsidP="00F329CC">
            <w:pPr>
              <w:pStyle w:val="Tekst3"/>
              <w:rPr>
                <w:lang w:val="nb-NO"/>
              </w:rPr>
            </w:pPr>
          </w:p>
          <w:p w14:paraId="6C9A2141" w14:textId="481E4043" w:rsidR="001252AC" w:rsidRPr="00AF439F" w:rsidRDefault="001252AC" w:rsidP="00F329CC">
            <w:pPr>
              <w:pStyle w:val="Tekst3"/>
              <w:rPr>
                <w:lang w:val="nb-NO"/>
              </w:rPr>
            </w:pPr>
          </w:p>
        </w:tc>
      </w:tr>
    </w:tbl>
    <w:p w14:paraId="7DE9B79B" w14:textId="77777777" w:rsidR="00127978" w:rsidRPr="00AF439F" w:rsidRDefault="00127978" w:rsidP="00DE4B95">
      <w:pPr>
        <w:pStyle w:val="MiniPara"/>
        <w:rPr>
          <w:lang w:val="nb-NO"/>
        </w:rPr>
      </w:pPr>
    </w:p>
    <w:p w14:paraId="0A35BECE" w14:textId="77777777" w:rsidR="00DE4B95" w:rsidRPr="00AF439F" w:rsidRDefault="00DE4B95" w:rsidP="00DE4B95">
      <w:pPr>
        <w:pStyle w:val="TykBl"/>
        <w:rPr>
          <w:lang w:val="nb-NO"/>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7C94730C" w14:textId="77777777" w:rsidTr="001D4135">
        <w:trPr>
          <w:cantSplit/>
          <w:trHeight w:hRule="exact" w:val="2835"/>
        </w:trPr>
        <w:tc>
          <w:tcPr>
            <w:tcW w:w="7087" w:type="dxa"/>
          </w:tcPr>
          <w:p w14:paraId="4AE5A44D" w14:textId="77777777" w:rsidR="00127978" w:rsidRDefault="00127978" w:rsidP="008F1061">
            <w:pPr>
              <w:pStyle w:val="Overskrift2"/>
            </w:pPr>
            <w:r w:rsidRPr="00127978">
              <w:t>Samarbejde med forældre om børns læring</w:t>
            </w:r>
          </w:p>
          <w:p w14:paraId="66DCF20A" w14:textId="77777777" w:rsidR="00127978" w:rsidRPr="000963AC" w:rsidRDefault="00127978" w:rsidP="00127978">
            <w:pPr>
              <w:pStyle w:val="Tekst2"/>
            </w:pPr>
            <w:r w:rsidRPr="000963AC">
              <w:t>”Det skal fremgå af den pædagogiske læreplan, hvordan dagtilbuddet samarbejder med forældrene om børns læring.”</w:t>
            </w:r>
          </w:p>
          <w:p w14:paraId="453E6231"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0549D59C" w14:textId="77777777" w:rsidR="00127978" w:rsidRDefault="00127978" w:rsidP="008F1061">
            <w:pPr>
              <w:jc w:val="right"/>
              <w:rPr>
                <w:color w:val="0077B3" w:themeColor="accent1"/>
              </w:rPr>
            </w:pPr>
            <w:r>
              <w:rPr>
                <w:noProof/>
                <w:color w:val="0077B3" w:themeColor="accent1"/>
                <w:lang w:eastAsia="da-DK"/>
              </w:rPr>
              <w:drawing>
                <wp:inline distT="0" distB="0" distL="0" distR="0" wp14:anchorId="5741481E" wp14:editId="356AF46D">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0E8818" w14:textId="77777777" w:rsidR="00127978" w:rsidRDefault="00127978" w:rsidP="005252DB">
      <w:pPr>
        <w:pStyle w:val="MiniPara"/>
      </w:pPr>
    </w:p>
    <w:p w14:paraId="568800EC"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13C035F" w14:textId="77777777" w:rsidTr="008F1061">
        <w:tc>
          <w:tcPr>
            <w:tcW w:w="9638" w:type="dxa"/>
          </w:tcPr>
          <w:p w14:paraId="3A982F68" w14:textId="77777777" w:rsidR="00127978" w:rsidRDefault="009044C5" w:rsidP="009044C5">
            <w:pPr>
              <w:pStyle w:val="Tekst5bl"/>
            </w:pPr>
            <w:r w:rsidRPr="009044C5">
              <w:t>Hvordan samarbejder vi med forældrene om barnets og børnegruppens trivsel og læring?</w:t>
            </w:r>
          </w:p>
          <w:p w14:paraId="7B5F822B" w14:textId="68156EBA" w:rsidR="009044C5" w:rsidRDefault="00AF439F" w:rsidP="009044C5">
            <w:pPr>
              <w:pStyle w:val="Tekst3"/>
            </w:pPr>
            <w:r>
              <w:t xml:space="preserve">Vi har en god daglig dialog, hvor vi er lydhøre overfor forældrenes </w:t>
            </w:r>
            <w:r w:rsidR="00F3528B">
              <w:t>ønsker. Derudover afholder vi både forældremøder og forældre</w:t>
            </w:r>
            <w:r w:rsidR="0019571F">
              <w:t>samtaler</w:t>
            </w:r>
            <w:r w:rsidR="00F3528B">
              <w:t xml:space="preserve"> hvor vi også vender børnenes styrkesider og udfordringer. </w:t>
            </w:r>
          </w:p>
          <w:p w14:paraId="1A11A036" w14:textId="60EE91D7" w:rsidR="00F3528B" w:rsidRPr="009044C5" w:rsidRDefault="00F3528B" w:rsidP="009044C5">
            <w:pPr>
              <w:pStyle w:val="Tekst3"/>
            </w:pPr>
            <w:r>
              <w:t>Vi har en tættere dialog med forældre, hvis børn er udfordrede af den ene eller anden grund. I den sammenhæng trækker vi på alle de faglige ekspertiser som der er inden for kommunen når det gælder sårbare familier, børn med udfordringer af fysisk, sprogligt</w:t>
            </w:r>
            <w:r w:rsidR="00301975">
              <w:t>, social, kognitiv</w:t>
            </w:r>
            <w:r>
              <w:t xml:space="preserve"> eller følelsesmæssig karakter.</w:t>
            </w:r>
          </w:p>
        </w:tc>
      </w:tr>
    </w:tbl>
    <w:p w14:paraId="665A1F7D" w14:textId="77777777" w:rsidR="00127978" w:rsidRPr="000D618C" w:rsidRDefault="00127978" w:rsidP="005252DB">
      <w:pPr>
        <w:pStyle w:val="MiniPara"/>
      </w:pPr>
    </w:p>
    <w:p w14:paraId="2A76DF4B"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453DC7EC" w14:textId="77777777" w:rsidTr="007801A8">
        <w:trPr>
          <w:cantSplit/>
        </w:trPr>
        <w:tc>
          <w:tcPr>
            <w:tcW w:w="7087" w:type="dxa"/>
          </w:tcPr>
          <w:p w14:paraId="2D6114C4" w14:textId="77777777" w:rsidR="005252DB" w:rsidRDefault="005252DB" w:rsidP="008F1061">
            <w:pPr>
              <w:pStyle w:val="Overskrift2"/>
            </w:pPr>
            <w:r w:rsidRPr="005252DB">
              <w:t>Børn i udsatte positioner</w:t>
            </w:r>
          </w:p>
          <w:p w14:paraId="006678DA"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7636E7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36BAFA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734F6D6E" wp14:editId="55C659AC">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B7C0D" w14:textId="77777777" w:rsidR="005252DB" w:rsidRDefault="005252DB" w:rsidP="001235F4">
      <w:pPr>
        <w:pStyle w:val="MiniPara"/>
      </w:pPr>
    </w:p>
    <w:p w14:paraId="1542FE54"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6B5FBF0F" w14:textId="77777777" w:rsidTr="008F1061">
        <w:tc>
          <w:tcPr>
            <w:tcW w:w="9638" w:type="dxa"/>
          </w:tcPr>
          <w:p w14:paraId="46239CE1"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5F463EB3" w14:textId="3140326F" w:rsidR="001235F4" w:rsidRDefault="00F3528B" w:rsidP="001235F4">
            <w:pPr>
              <w:pStyle w:val="Tekst3"/>
            </w:pPr>
            <w:r>
              <w:t>Se ovenover</w:t>
            </w:r>
            <w:r w:rsidR="00B814A1">
              <w:t xml:space="preserve"> </w:t>
            </w:r>
            <w:proofErr w:type="spellStart"/>
            <w:r w:rsidR="00B814A1">
              <w:t>ift</w:t>
            </w:r>
            <w:proofErr w:type="spellEnd"/>
            <w:r w:rsidR="00B814A1">
              <w:t xml:space="preserve"> forældresamarbejdet.</w:t>
            </w:r>
          </w:p>
          <w:p w14:paraId="24E04680" w14:textId="3BA5EEBE" w:rsidR="00F3528B" w:rsidRDefault="00F3528B" w:rsidP="001235F4">
            <w:pPr>
              <w:pStyle w:val="Tekst3"/>
            </w:pPr>
            <w:r>
              <w:lastRenderedPageBreak/>
              <w:t>Derudover etablerer vi både sprog og legegrupper til de børn der har brug for at blive udviklet i de mindre fællesskaber. Vi har også mulighed for at indsætte ekstra personale hvis der er et barn som har brug for tæt støtte</w:t>
            </w:r>
            <w:r w:rsidR="008A0D09">
              <w:t>, dette sker altid i samråd med forældre.</w:t>
            </w:r>
          </w:p>
          <w:p w14:paraId="67C4BEF8" w14:textId="7E70C8C1" w:rsidR="0019571F" w:rsidRDefault="0019571F" w:rsidP="001235F4">
            <w:pPr>
              <w:pStyle w:val="Tekst3"/>
            </w:pPr>
            <w:proofErr w:type="spellStart"/>
            <w:r>
              <w:t>Læselegs</w:t>
            </w:r>
            <w:proofErr w:type="spellEnd"/>
            <w:r>
              <w:t xml:space="preserve"> konceptet er også noget vi bruger rigtig meget, for de børn som er sprogligt udfordrede, eller som kræver en fokuseret indsats. Der </w:t>
            </w:r>
            <w:r w:rsidR="00456226">
              <w:t xml:space="preserve">har vi læsegrupper som læser sammen med en voksen, og imens bogen bliver læst, taler over hvad de ser i bogen, hvad der lige er sket, hvad der kommer til at ske mm. Efter bogen er læst, kan der laves en anden aktivitet, som er i forlængelse af bogen, eller som har fokus på noget af det vi gerne vil styrke sammen med barnet, fx et spil, hvor der er fokus på forholdsord/sætningsopbygning </w:t>
            </w:r>
            <w:proofErr w:type="spellStart"/>
            <w:proofErr w:type="gramStart"/>
            <w:r w:rsidR="00456226">
              <w:t>el.lign</w:t>
            </w:r>
            <w:proofErr w:type="spellEnd"/>
            <w:proofErr w:type="gramEnd"/>
          </w:p>
          <w:p w14:paraId="4AFD5E70" w14:textId="2899B3FC" w:rsidR="008A0D09" w:rsidRDefault="008A0D09" w:rsidP="001235F4">
            <w:pPr>
              <w:pStyle w:val="Tekst3"/>
            </w:pPr>
            <w:r>
              <w:t>Vi har også modtaget redskaber og aktiviteter som vi kan bruge hvis vi har børn som er udfordret fysisk</w:t>
            </w:r>
            <w:r w:rsidR="008440FF">
              <w:t>. Vi har fx udarbejdet et program med et</w:t>
            </w:r>
            <w:r w:rsidR="00332319">
              <w:t xml:space="preserve"> </w:t>
            </w:r>
            <w:proofErr w:type="spellStart"/>
            <w:r w:rsidR="00332319">
              <w:t>hybermobilt</w:t>
            </w:r>
            <w:proofErr w:type="spellEnd"/>
            <w:r w:rsidR="008440FF">
              <w:t xml:space="preserve"> barn</w:t>
            </w:r>
            <w:r>
              <w:t>.</w:t>
            </w:r>
            <w:r w:rsidR="00332319">
              <w:t xml:space="preserve"> Der lavede vi øvelser i børnehaven, samtidig med forældrene lavede nogle andre øvelser derhjemme.</w:t>
            </w:r>
            <w:r>
              <w:t xml:space="preserve"> Dette er i fællesskab med forældre og fysioterap</w:t>
            </w:r>
            <w:r w:rsidR="0019571F">
              <w:t>euten</w:t>
            </w:r>
            <w:r>
              <w:t>.</w:t>
            </w:r>
          </w:p>
          <w:p w14:paraId="43749127" w14:textId="77777777" w:rsidR="00F3528B" w:rsidRDefault="00F3528B" w:rsidP="001235F4">
            <w:pPr>
              <w:pStyle w:val="Tekst3"/>
            </w:pPr>
            <w:r>
              <w:t>Alt det arbejde vi gør, gør vi ud fr</w:t>
            </w:r>
            <w:r w:rsidR="0019571F">
              <w:t>a</w:t>
            </w:r>
            <w:r>
              <w:t xml:space="preserve"> en individuel vurdering, og for at vide at alle børn er blevet set og har oplevet </w:t>
            </w:r>
            <w:r w:rsidR="0019571F">
              <w:t>at blive set</w:t>
            </w:r>
            <w:r>
              <w:t xml:space="preserve"> i løbet af dagen. Barnets behov er det vi vurderer ud fra. Fx: Vi har nogle børn som har </w:t>
            </w:r>
            <w:r w:rsidR="00A40C6D">
              <w:t xml:space="preserve">    </w:t>
            </w:r>
            <w:proofErr w:type="spellStart"/>
            <w:r>
              <w:t>udlandske</w:t>
            </w:r>
            <w:proofErr w:type="spellEnd"/>
            <w:r>
              <w:t xml:space="preserve"> forældre, der er vi meget opmærksomme på at </w:t>
            </w:r>
            <w:r w:rsidR="00A40C6D">
              <w:t xml:space="preserve">tælle med </w:t>
            </w:r>
            <w:r w:rsidR="0019571F">
              <w:t>børnene</w:t>
            </w:r>
            <w:r w:rsidR="00A40C6D">
              <w:t>, nævne farver, former</w:t>
            </w:r>
            <w:r w:rsidR="00B814A1">
              <w:t>, mængder</w:t>
            </w:r>
            <w:r w:rsidR="00A40C6D">
              <w:t xml:space="preserve"> og andet, som er med til at give dem bedre præmisser for at udvikle det danske sprog.</w:t>
            </w:r>
          </w:p>
          <w:p w14:paraId="751CC288" w14:textId="4E07FDEB" w:rsidR="0019571F" w:rsidRPr="001235F4" w:rsidRDefault="0019571F" w:rsidP="001235F4">
            <w:pPr>
              <w:pStyle w:val="Tekst3"/>
            </w:pPr>
            <w:r>
              <w:t>Når vi har børn i udsatte positioner</w:t>
            </w:r>
            <w:r w:rsidR="00456226">
              <w:t xml:space="preserve">, indgår vi så ofte som det er muligt i et tæt samarbejde med fagpersoner indenfor kommunen og forældrene. Der har vi fælles møder, for at finde ud af hvilken slagplan lægger vi i det enkelte tilfælde. Er der mulighed for at vores personale kan uddannes </w:t>
            </w:r>
            <w:proofErr w:type="spellStart"/>
            <w:r w:rsidR="00456226">
              <w:t>ift</w:t>
            </w:r>
            <w:proofErr w:type="spellEnd"/>
            <w:r w:rsidR="00456226">
              <w:t xml:space="preserve"> den konkrete udfordring, benytter vi os meget gerne af det, fx gennem ressourceforløb </w:t>
            </w:r>
            <w:proofErr w:type="spellStart"/>
            <w:proofErr w:type="gramStart"/>
            <w:r w:rsidR="00456226">
              <w:t>el.lign</w:t>
            </w:r>
            <w:proofErr w:type="spellEnd"/>
            <w:proofErr w:type="gramEnd"/>
          </w:p>
        </w:tc>
      </w:tr>
    </w:tbl>
    <w:p w14:paraId="533192C4" w14:textId="77777777" w:rsidR="001235F4" w:rsidRDefault="001235F4" w:rsidP="00690550">
      <w:pPr>
        <w:pStyle w:val="MiniPara"/>
      </w:pPr>
    </w:p>
    <w:p w14:paraId="2FD84DD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0FCDBCB8" w14:textId="77777777" w:rsidTr="007801A8">
        <w:trPr>
          <w:cantSplit/>
        </w:trPr>
        <w:tc>
          <w:tcPr>
            <w:tcW w:w="7087" w:type="dxa"/>
          </w:tcPr>
          <w:p w14:paraId="182EBC0C" w14:textId="77777777" w:rsidR="00690550" w:rsidRDefault="00690550" w:rsidP="008F1061">
            <w:pPr>
              <w:pStyle w:val="Overskrift2"/>
            </w:pPr>
            <w:r w:rsidRPr="00690550">
              <w:t>Sammenhæng til børnehaveklassen</w:t>
            </w:r>
          </w:p>
          <w:p w14:paraId="53F0DFC4"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5AC54003" w14:textId="77777777" w:rsidR="00690550" w:rsidRPr="00B02D50" w:rsidRDefault="00690550" w:rsidP="007801A8">
            <w:pPr>
              <w:pStyle w:val="Byline"/>
              <w:spacing w:after="480"/>
            </w:pPr>
            <w:r w:rsidRPr="00690550">
              <w:t>Den styrkede pædagogiske læreplan, Rammer og indhold, s. 27</w:t>
            </w:r>
          </w:p>
        </w:tc>
        <w:tc>
          <w:tcPr>
            <w:tcW w:w="2551" w:type="dxa"/>
          </w:tcPr>
          <w:p w14:paraId="5C359CD0" w14:textId="77777777" w:rsidR="00690550" w:rsidRDefault="00E57D42" w:rsidP="008F1061">
            <w:pPr>
              <w:jc w:val="right"/>
              <w:rPr>
                <w:color w:val="0077B3" w:themeColor="accent1"/>
              </w:rPr>
            </w:pPr>
            <w:r>
              <w:rPr>
                <w:noProof/>
                <w:color w:val="0077B3" w:themeColor="accent1"/>
                <w:lang w:eastAsia="da-DK"/>
              </w:rPr>
              <w:drawing>
                <wp:inline distT="0" distB="0" distL="0" distR="0" wp14:anchorId="52D3575A" wp14:editId="12FB826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CD9A8F" w14:textId="77777777" w:rsidR="00690550" w:rsidRDefault="00690550" w:rsidP="00690550">
      <w:pPr>
        <w:pStyle w:val="MiniPara"/>
      </w:pPr>
    </w:p>
    <w:p w14:paraId="04AF573D"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70B0C9AC" w14:textId="77777777" w:rsidTr="008F1061">
        <w:tc>
          <w:tcPr>
            <w:tcW w:w="9638" w:type="dxa"/>
          </w:tcPr>
          <w:p w14:paraId="55B2793B"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3AE19D82" w14:textId="261D6C93" w:rsidR="00E57D42" w:rsidRDefault="008A6056" w:rsidP="00E57D42">
            <w:pPr>
              <w:pStyle w:val="Tekst3"/>
            </w:pPr>
            <w:r>
              <w:t xml:space="preserve">Det gør vi ved at vi laver vores </w:t>
            </w:r>
            <w:r w:rsidR="00456226">
              <w:t>kreative opgaver</w:t>
            </w:r>
            <w:r>
              <w:t>, hvor vi snakker rigtig meget om hvordan det bliver oppe i skolen, samtidig med at de bliver trænet i at høre efter en historie, lave nogle opgaver hvor der står hvad man skal, fx kan de ikke selv bestemme hvilken farve det skal være. Disse opgaver indeholder begreber, mængde, tal, bogstaver og trafik.</w:t>
            </w:r>
          </w:p>
          <w:p w14:paraId="7C644C3B" w14:textId="28001E7E" w:rsidR="008A6056" w:rsidRDefault="008A6056" w:rsidP="00E57D42">
            <w:pPr>
              <w:pStyle w:val="Tekst3"/>
            </w:pPr>
            <w:r>
              <w:t xml:space="preserve">Når vi kommer tættere på skolestarten deltager vi i de overgangsprojekter som er udstukket fra kommunen, så børnene har noget at forholde sig til, når de kommer op på besøg i skolen, og når vi holder </w:t>
            </w:r>
            <w:r w:rsidR="00456226">
              <w:t>overleverings</w:t>
            </w:r>
            <w:r>
              <w:t xml:space="preserve"> samtaler mellem skolen</w:t>
            </w:r>
            <w:r w:rsidR="00456226">
              <w:t>,</w:t>
            </w:r>
            <w:r>
              <w:t xml:space="preserve"> os og forældre</w:t>
            </w:r>
            <w:r w:rsidR="00456226">
              <w:t>ne</w:t>
            </w:r>
            <w:r>
              <w:t xml:space="preserve">. </w:t>
            </w:r>
          </w:p>
          <w:p w14:paraId="2ECD62A1" w14:textId="5CCDAA71" w:rsidR="00332319" w:rsidRDefault="00332319" w:rsidP="00E57D42">
            <w:pPr>
              <w:pStyle w:val="Tekst3"/>
            </w:pPr>
            <w:r>
              <w:t xml:space="preserve">Alt dette gøres for at give børnene en smag på skoletilværelsen, samt at give børnene lyst til at lære nyt. </w:t>
            </w:r>
            <w:r w:rsidR="00456226">
              <w:t>Fokusset er på at øves børnenes evne til at være koncentreret og at kunne fordybe sig. Herunder hører det at kunne modtage kollektive beskeder</w:t>
            </w:r>
            <w:r w:rsidR="0044196C">
              <w:t xml:space="preserve">, at kunne være selvstændig og at kunne behovsudsætte. Alt dette </w:t>
            </w:r>
            <w:r w:rsidR="0044196C">
              <w:lastRenderedPageBreak/>
              <w:t xml:space="preserve">hører indenfor rammen af at være i en social kontekst og fungere indenfor de sociale processer der er i en gruppe. </w:t>
            </w:r>
          </w:p>
          <w:p w14:paraId="184D833F" w14:textId="77777777" w:rsidR="00332319" w:rsidRPr="00E57D42" w:rsidRDefault="00332319" w:rsidP="00E57D42">
            <w:pPr>
              <w:pStyle w:val="Tekst3"/>
            </w:pPr>
          </w:p>
        </w:tc>
      </w:tr>
    </w:tbl>
    <w:p w14:paraId="4935B7C1" w14:textId="77777777" w:rsidR="0040554A" w:rsidRDefault="0040554A" w:rsidP="00A80601">
      <w:pPr>
        <w:pStyle w:val="MiniPara"/>
      </w:pPr>
      <w:r>
        <w:lastRenderedPageBreak/>
        <w:br w:type="page"/>
      </w:r>
    </w:p>
    <w:p w14:paraId="2CD75316"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6E66C9FD" w14:textId="77777777" w:rsidTr="0012214B">
        <w:trPr>
          <w:cantSplit/>
          <w:trHeight w:val="2835"/>
        </w:trPr>
        <w:tc>
          <w:tcPr>
            <w:tcW w:w="9638" w:type="dxa"/>
            <w:tcBorders>
              <w:top w:val="nil"/>
              <w:bottom w:val="nil"/>
            </w:tcBorders>
          </w:tcPr>
          <w:p w14:paraId="5B9B4304" w14:textId="77777777" w:rsidR="008E7AB2" w:rsidRPr="0040554A" w:rsidRDefault="008E7AB2" w:rsidP="008E7AB2">
            <w:pPr>
              <w:pStyle w:val="Overskrift1"/>
            </w:pPr>
            <w:r>
              <w:t>Øvrige krav til indholdet i den pædagogiske læreplan</w:t>
            </w:r>
          </w:p>
        </w:tc>
      </w:tr>
    </w:tbl>
    <w:p w14:paraId="785FF16F"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6C544F42" w14:textId="77777777" w:rsidTr="00AB47E8">
        <w:trPr>
          <w:cantSplit/>
        </w:trPr>
        <w:tc>
          <w:tcPr>
            <w:tcW w:w="9638" w:type="dxa"/>
          </w:tcPr>
          <w:p w14:paraId="13BE195A" w14:textId="77777777" w:rsidR="0040554A" w:rsidRPr="00036360" w:rsidRDefault="0040554A" w:rsidP="008F1061">
            <w:pPr>
              <w:pStyle w:val="Overskrift2"/>
            </w:pPr>
            <w:r w:rsidRPr="00036360">
              <w:t>Inddragelse af lokalsamfundet</w:t>
            </w:r>
          </w:p>
          <w:p w14:paraId="7EDF4611"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568FF91A" w14:textId="77777777" w:rsidR="0040554A" w:rsidRPr="0040554A" w:rsidRDefault="0040554A" w:rsidP="0040554A">
            <w:pPr>
              <w:pStyle w:val="Byline"/>
            </w:pPr>
            <w:r w:rsidRPr="0040554A">
              <w:t>Den styrkede pædagogiske læreplan, Rammer og indhold, s. 29</w:t>
            </w:r>
          </w:p>
        </w:tc>
      </w:tr>
    </w:tbl>
    <w:p w14:paraId="797177A2" w14:textId="77777777" w:rsidR="0040554A" w:rsidRDefault="0040554A" w:rsidP="0040554A">
      <w:pPr>
        <w:pStyle w:val="MiniPara"/>
      </w:pPr>
    </w:p>
    <w:p w14:paraId="110767F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4775D978" w14:textId="77777777" w:rsidTr="008F1061">
        <w:tc>
          <w:tcPr>
            <w:tcW w:w="9638" w:type="dxa"/>
          </w:tcPr>
          <w:p w14:paraId="642CD1D6"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267AEDCA" w14:textId="5D9061FA" w:rsidR="0040554A" w:rsidRDefault="00447D95" w:rsidP="008F1061">
            <w:pPr>
              <w:pStyle w:val="Tekst3"/>
            </w:pPr>
            <w:r>
              <w:t xml:space="preserve">Det gør vi ved at vi bruger hele </w:t>
            </w:r>
            <w:r w:rsidR="0044196C">
              <w:t xml:space="preserve">nær </w:t>
            </w:r>
            <w:r>
              <w:t>området. Vi har aftaler med nogle private om at vi må bruge deres arealer</w:t>
            </w:r>
            <w:r w:rsidR="000C05A6">
              <w:t>, ejendomme og skove</w:t>
            </w:r>
            <w:r>
              <w:t>,</w:t>
            </w:r>
            <w:r w:rsidR="000C05A6">
              <w:t xml:space="preserve"> og vi</w:t>
            </w:r>
            <w:r w:rsidR="0044196C">
              <w:t xml:space="preserve"> må</w:t>
            </w:r>
            <w:r w:rsidR="000C05A6">
              <w:t xml:space="preserve"> fx</w:t>
            </w:r>
            <w:r>
              <w:t xml:space="preserve"> plukke</w:t>
            </w:r>
            <w:r w:rsidR="000C05A6">
              <w:t xml:space="preserve"> frugt</w:t>
            </w:r>
            <w:r w:rsidR="00332319">
              <w:t>/bær</w:t>
            </w:r>
            <w:r>
              <w:t xml:space="preserve"> på deres ejendom. </w:t>
            </w:r>
            <w:r w:rsidR="000C05A6">
              <w:t>Vi ligger også direkte op ad markerne, så vi følger med i hv</w:t>
            </w:r>
            <w:r w:rsidR="00332319">
              <w:t>ornår</w:t>
            </w:r>
            <w:r w:rsidR="000C05A6">
              <w:t xml:space="preserve"> landmændene </w:t>
            </w:r>
            <w:proofErr w:type="spellStart"/>
            <w:r w:rsidR="00332319">
              <w:t>spræder</w:t>
            </w:r>
            <w:proofErr w:type="spellEnd"/>
            <w:r w:rsidR="00332319">
              <w:t xml:space="preserve"> gylle, sår og høster</w:t>
            </w:r>
            <w:r w:rsidR="000C05A6">
              <w:t>. Vi tager også ned på stranden, specielt om sommeren</w:t>
            </w:r>
            <w:r w:rsidR="00332319">
              <w:t>. Fordi der er det mere rart at være i sand, ved stenene</w:t>
            </w:r>
            <w:r w:rsidR="000C05A6">
              <w:t xml:space="preserve">, </w:t>
            </w:r>
            <w:r w:rsidR="00332319">
              <w:t>og hos</w:t>
            </w:r>
            <w:r w:rsidR="000C05A6">
              <w:t xml:space="preserve"> livredder</w:t>
            </w:r>
            <w:r w:rsidR="00332319">
              <w:t>ne (Vi bader selvfølgelig ikke med børnene)</w:t>
            </w:r>
            <w:r w:rsidR="000C05A6">
              <w:t xml:space="preserve">. </w:t>
            </w:r>
          </w:p>
          <w:p w14:paraId="7C1EB40A" w14:textId="4324EDD2" w:rsidR="00B814A1" w:rsidRDefault="000C05A6" w:rsidP="008F1061">
            <w:pPr>
              <w:pStyle w:val="Tekst3"/>
            </w:pPr>
            <w:r>
              <w:t>Derudover er der flere i området som vi får besøg af</w:t>
            </w:r>
            <w:r w:rsidR="00332319">
              <w:t xml:space="preserve">. Der kommer en </w:t>
            </w:r>
            <w:r>
              <w:t>jæger</w:t>
            </w:r>
            <w:r w:rsidR="00332319">
              <w:t xml:space="preserve"> forbi hvert år</w:t>
            </w:r>
            <w:r>
              <w:t>,</w:t>
            </w:r>
            <w:r w:rsidR="00332319">
              <w:t xml:space="preserve"> vi</w:t>
            </w:r>
            <w:r>
              <w:t xml:space="preserve"> har en aftale om at udsmykke legetøjsbutikken</w:t>
            </w:r>
            <w:r w:rsidR="00332319">
              <w:t xml:space="preserve"> i Nexø</w:t>
            </w:r>
            <w:r>
              <w:t>. Vi</w:t>
            </w:r>
            <w:r w:rsidR="0044196C">
              <w:t xml:space="preserve"> har også en aftale om at vi må</w:t>
            </w:r>
            <w:r>
              <w:t xml:space="preserve"> bruge den lokale</w:t>
            </w:r>
            <w:r w:rsidR="00332319">
              <w:t xml:space="preserve"> </w:t>
            </w:r>
            <w:proofErr w:type="spellStart"/>
            <w:r w:rsidR="00332319">
              <w:t>Poulsker</w:t>
            </w:r>
            <w:proofErr w:type="spellEnd"/>
            <w:r>
              <w:t xml:space="preserve"> hal</w:t>
            </w:r>
            <w:r w:rsidR="0044196C">
              <w:t xml:space="preserve">. Her tager den ældste gruppe børn afsted til gymnastik de fleste mandage fra efterårsferien indtil påske. I denne periode har de råderet over hallen og alle de redskaber som er i den, hvilket bruges til at lære børnene nogle lege, og udfordres motorisk. </w:t>
            </w:r>
          </w:p>
          <w:p w14:paraId="2630A9EC" w14:textId="3AA73441" w:rsidR="000C05A6" w:rsidRDefault="000C05A6" w:rsidP="008F1061">
            <w:pPr>
              <w:pStyle w:val="Tekst3"/>
            </w:pPr>
            <w:r>
              <w:t>Vi har også en aftale med den lokale</w:t>
            </w:r>
            <w:r w:rsidR="00332319">
              <w:t xml:space="preserve"> Bodilsker</w:t>
            </w:r>
            <w:r>
              <w:t xml:space="preserve"> kirke</w:t>
            </w:r>
            <w:r w:rsidR="00B179F1">
              <w:t xml:space="preserve">. </w:t>
            </w:r>
            <w:r>
              <w:t xml:space="preserve">Lige nu har vi et projekt i kirken sammen med </w:t>
            </w:r>
            <w:proofErr w:type="spellStart"/>
            <w:r>
              <w:t>børnetjenesten</w:t>
            </w:r>
            <w:proofErr w:type="spellEnd"/>
            <w:r>
              <w:t xml:space="preserve">. Det går ud på at lære børnene </w:t>
            </w:r>
            <w:r w:rsidR="00F66A77">
              <w:t>at kirken også er et rum for dem, samtidig med det er med til at give dem en kulturel forståelse. Dette projekt er udarbejdet med afsæt i de</w:t>
            </w:r>
            <w:r w:rsidR="0044196C">
              <w:t>n</w:t>
            </w:r>
            <w:r w:rsidR="00F66A77">
              <w:t xml:space="preserve"> styrkede </w:t>
            </w:r>
            <w:r w:rsidR="0044196C">
              <w:t xml:space="preserve">pædagogiske </w:t>
            </w:r>
            <w:r w:rsidR="00F66A77">
              <w:t>læreplan.</w:t>
            </w:r>
          </w:p>
          <w:p w14:paraId="33F387E5" w14:textId="77777777" w:rsidR="000C05A6" w:rsidRDefault="000C05A6" w:rsidP="008F1061">
            <w:pPr>
              <w:pStyle w:val="Tekst3"/>
            </w:pPr>
            <w:r>
              <w:t>Vi har også et rigtig godt samarbejde med de lokale private dagplejere, som enten selv kommer på besøg, eller vi ringer til dem og inviterer dem.</w:t>
            </w:r>
          </w:p>
          <w:p w14:paraId="5E654A9B" w14:textId="77777777" w:rsidR="00447D95" w:rsidRDefault="00447D95" w:rsidP="008F1061">
            <w:pPr>
              <w:pStyle w:val="Tekst3"/>
            </w:pPr>
            <w:r>
              <w:t>Derudover har vi en fantastisk na</w:t>
            </w:r>
            <w:r w:rsidR="000C05A6">
              <w:t xml:space="preserve">bo i </w:t>
            </w:r>
            <w:proofErr w:type="spellStart"/>
            <w:r w:rsidR="000C05A6">
              <w:t>fugato</w:t>
            </w:r>
            <w:proofErr w:type="spellEnd"/>
            <w:r w:rsidR="000C05A6">
              <w:t xml:space="preserve">, hvor der er rigtig mange maskiner, som børnene elsker at </w:t>
            </w:r>
            <w:r w:rsidR="00332319">
              <w:t xml:space="preserve">se på og </w:t>
            </w:r>
            <w:r w:rsidR="000C05A6">
              <w:t xml:space="preserve">snakke om. </w:t>
            </w:r>
          </w:p>
          <w:p w14:paraId="3481CF67" w14:textId="77777777" w:rsidR="0044196C" w:rsidRDefault="0044196C" w:rsidP="008F1061">
            <w:pPr>
              <w:pStyle w:val="Tekst3"/>
            </w:pPr>
            <w:r>
              <w:t xml:space="preserve">Andre steder som vi benytter os af årligt er </w:t>
            </w:r>
            <w:proofErr w:type="spellStart"/>
            <w:r>
              <w:t>NaturBornholm</w:t>
            </w:r>
            <w:proofErr w:type="spellEnd"/>
            <w:r>
              <w:t xml:space="preserve">, som vi har årskort til, og dermed mulighed for at komme til så ofte som vi har lyst til. Miljøtårnet i Rønne besøger den ældste gruppe også hvert år i forbindelse med vores miljøtema. Melstedgård besøges årligt af hele huset for at give et historisk perspektiv over landbruget og naturen. </w:t>
            </w:r>
          </w:p>
          <w:p w14:paraId="20B128C5" w14:textId="1EB5FEE0" w:rsidR="0044196C" w:rsidRPr="00E57D42" w:rsidRDefault="0044196C" w:rsidP="008F1061">
            <w:pPr>
              <w:pStyle w:val="Tekst3"/>
            </w:pPr>
            <w:r>
              <w:lastRenderedPageBreak/>
              <w:t xml:space="preserve">Vi starter også et </w:t>
            </w:r>
            <w:proofErr w:type="gramStart"/>
            <w:r>
              <w:t>kunst projekt</w:t>
            </w:r>
            <w:proofErr w:type="gramEnd"/>
            <w:r>
              <w:t xml:space="preserve"> op sammen med en lokal kunstner, Anne Cirkola, som hjælper os med at gøre kunst mere tilgængeligt i et børneperspektiv. </w:t>
            </w:r>
          </w:p>
        </w:tc>
      </w:tr>
      <w:bookmarkEnd w:id="2"/>
    </w:tbl>
    <w:p w14:paraId="0F24AA83" w14:textId="77777777" w:rsidR="0040554A" w:rsidRDefault="0040554A" w:rsidP="0040554A">
      <w:pPr>
        <w:pStyle w:val="MiniPara"/>
      </w:pPr>
    </w:p>
    <w:p w14:paraId="0CAE15DF"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6BA19D3D" w14:textId="77777777" w:rsidTr="008F1061">
        <w:trPr>
          <w:cantSplit/>
        </w:trPr>
        <w:tc>
          <w:tcPr>
            <w:tcW w:w="9638" w:type="dxa"/>
          </w:tcPr>
          <w:p w14:paraId="0D89BAEC" w14:textId="77777777" w:rsidR="0040554A" w:rsidRPr="00036360" w:rsidRDefault="0040554A" w:rsidP="008F1061">
            <w:pPr>
              <w:pStyle w:val="Overskrift2"/>
            </w:pPr>
            <w:r w:rsidRPr="00036360">
              <w:t>Arbejdet med det fysiske, psykiske og æstetiske børnemiljø</w:t>
            </w:r>
          </w:p>
          <w:p w14:paraId="77D497F8"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31D6F3B0"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E4F84AD" w14:textId="77777777" w:rsidR="0040554A" w:rsidRPr="0040554A" w:rsidRDefault="0040554A" w:rsidP="008F1061">
            <w:pPr>
              <w:pStyle w:val="Byline"/>
            </w:pPr>
            <w:r w:rsidRPr="0040554A">
              <w:t>Den styrkede pædagogiske læreplan, Rammer og indhold, s. 30</w:t>
            </w:r>
          </w:p>
        </w:tc>
      </w:tr>
    </w:tbl>
    <w:p w14:paraId="321A1670" w14:textId="77777777" w:rsidR="0040554A" w:rsidRDefault="0040554A" w:rsidP="0040554A">
      <w:pPr>
        <w:pStyle w:val="MiniPara"/>
      </w:pPr>
    </w:p>
    <w:p w14:paraId="2DDB821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23370BF9" w14:textId="77777777" w:rsidTr="008F1061">
        <w:tc>
          <w:tcPr>
            <w:tcW w:w="9638" w:type="dxa"/>
          </w:tcPr>
          <w:p w14:paraId="591B2138" w14:textId="77777777" w:rsidR="0040554A" w:rsidRDefault="00185236" w:rsidP="001527A1">
            <w:pPr>
              <w:pStyle w:val="Tekst5bl"/>
              <w:suppressAutoHyphens/>
            </w:pPr>
            <w:r w:rsidRPr="00185236">
              <w:t>Hvordan integrerer vi det fysiske, psykiske og æstetiske børnemiljø i det pædagogiske læringsmiljø?</w:t>
            </w:r>
          </w:p>
          <w:p w14:paraId="00D65244" w14:textId="1F154238" w:rsidR="0068790F" w:rsidRDefault="0068790F" w:rsidP="008F1061">
            <w:pPr>
              <w:pStyle w:val="Tekst3"/>
            </w:pPr>
            <w:r>
              <w:t>Vi vil gerne at der er rart at være i Lillemyr og at det se</w:t>
            </w:r>
            <w:r w:rsidR="00B814A1">
              <w:t>r</w:t>
            </w:r>
            <w:r>
              <w:t xml:space="preserve"> </w:t>
            </w:r>
            <w:r w:rsidR="0044196C">
              <w:t>indbydende ud og dermed også æstetisk rart miljø at være i</w:t>
            </w:r>
            <w:r>
              <w:t>. Ud fra et børneperspektiv er det altid sjovere at komme ind og lege et sted hvor tingene er overskuelige i stedet for det ligger og roder fra dagen før.</w:t>
            </w:r>
            <w:r w:rsidR="007B378F">
              <w:t xml:space="preserve"> </w:t>
            </w:r>
            <w:r w:rsidR="00332319">
              <w:t>Når børnene så leger, må de selvfølgelig gerne bruge mange ting, men når der skal ryddes op, hjælper de også til. Der er fint med</w:t>
            </w:r>
            <w:r w:rsidR="007B378F">
              <w:t xml:space="preserve"> plads, som indbyder børnene til leg i små grupper. </w:t>
            </w:r>
          </w:p>
          <w:p w14:paraId="391EA3EA" w14:textId="77777777" w:rsidR="0068790F" w:rsidRPr="0068790F" w:rsidRDefault="0068790F" w:rsidP="008F1061">
            <w:pPr>
              <w:pStyle w:val="Tekst3"/>
            </w:pPr>
            <w:r>
              <w:t xml:space="preserve">Lydhørhed og respekt er enormt vigtigt at lære børnene. </w:t>
            </w:r>
            <w:r w:rsidRPr="0068790F">
              <w:t>I Lillemyr er vi også meget op</w:t>
            </w:r>
            <w:r>
              <w:t>mærksomme på at vi snakker pænt til hinanden. På den måde passer vi på at vi har et rart psykisk arbejds</w:t>
            </w:r>
            <w:r w:rsidR="00332319">
              <w:t>-</w:t>
            </w:r>
            <w:r>
              <w:t xml:space="preserve"> og børnemiljø. Dette gælder også de voksne, så både børn og voksne har en god omgangstone, og dermed giver bedre plads til at børn kan finde deres psykiske balance bedre. </w:t>
            </w:r>
          </w:p>
          <w:p w14:paraId="67831E19" w14:textId="24727F7D" w:rsidR="0040554A" w:rsidRDefault="0068790F" w:rsidP="008F1061">
            <w:pPr>
              <w:pStyle w:val="Tekst3"/>
            </w:pPr>
            <w:r>
              <w:t xml:space="preserve">Derudover ønsker vi </w:t>
            </w:r>
            <w:r w:rsidR="007B378F">
              <w:t xml:space="preserve">at give børnene lyst til at udtrykke sig, dette kan ske via alt fra madlegetøj, </w:t>
            </w:r>
            <w:proofErr w:type="spellStart"/>
            <w:r w:rsidR="007B378F">
              <w:t>lego</w:t>
            </w:r>
            <w:proofErr w:type="spellEnd"/>
            <w:r w:rsidR="007B378F">
              <w:t xml:space="preserve"> og tegninger. Vi har også pladsen til at børnene kan lege rollelege mm.</w:t>
            </w:r>
          </w:p>
          <w:p w14:paraId="2C26A570" w14:textId="57919DA6" w:rsidR="007B378F" w:rsidRDefault="007B378F" w:rsidP="008F1061">
            <w:pPr>
              <w:pStyle w:val="Tekst3"/>
            </w:pPr>
            <w:r>
              <w:t xml:space="preserve">Ude har vi fx lavet </w:t>
            </w:r>
            <w:proofErr w:type="spellStart"/>
            <w:r>
              <w:t>Lillemyrs</w:t>
            </w:r>
            <w:proofErr w:type="spellEnd"/>
            <w:r>
              <w:t xml:space="preserve"> OL, hvor børnene havde stor interesse for det børnemiljø vi havde lavet til dem. Der udtrykte børnene stor lyst og nysgerrighed på at klare alle disciplinerne, samtidig med at de ikke blev presset ud over deres grænser. De mærkede virkelig både fællesskab og stolthed over dette, og glæde over at få diplomer som bevis på det de havde gennemført.</w:t>
            </w:r>
          </w:p>
          <w:p w14:paraId="0859CED6" w14:textId="36FE3173" w:rsidR="000D3800" w:rsidRDefault="000D3800" w:rsidP="008F1061">
            <w:pPr>
              <w:pStyle w:val="Tekst3"/>
            </w:pPr>
            <w:r>
              <w:t xml:space="preserve">Legepladsen er også lavet ud fra tanken om at den skal være indbydende for de forskellige børn. De børn som har brug for en krog at lege stille i, skal synes at det indbyder legepladsen til, og dem som har brug for fangelege, de skal også synes at legepladsen er god dertil. Det er derfor legepladsen er indrettet med legehuse, bænke som er beregnet til at lave sand lege ved, hængekøjer til at slappe af i, eller til at være aktive i, nogle dæk og en pilehytte til at være lidt afsides i, og masser af græs til at være aktiv på. I forlængelse af vores legeplads er der et shelter område, hvor der er gode bakker/skranter til at løbe/cykle/kælke på, alt efter vejret, samt endnu flere steder at sætte sig, hvis man vil have en fordybelsesleg i gang. </w:t>
            </w:r>
          </w:p>
          <w:p w14:paraId="61A572EE" w14:textId="77777777" w:rsidR="007B378F" w:rsidRPr="00E57D42" w:rsidRDefault="007B378F" w:rsidP="008F1061">
            <w:pPr>
              <w:pStyle w:val="Tekst3"/>
            </w:pPr>
          </w:p>
        </w:tc>
      </w:tr>
    </w:tbl>
    <w:p w14:paraId="11D31E6F" w14:textId="77777777" w:rsidR="00373C52" w:rsidRDefault="00373C52" w:rsidP="00A80601">
      <w:r>
        <w:br w:type="page"/>
      </w:r>
    </w:p>
    <w:p w14:paraId="6B434D08"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51BC9D3D" w14:textId="77777777" w:rsidTr="00373C52">
        <w:trPr>
          <w:cantSplit/>
          <w:trHeight w:hRule="exact" w:val="2835"/>
        </w:trPr>
        <w:tc>
          <w:tcPr>
            <w:tcW w:w="7087" w:type="dxa"/>
            <w:tcBorders>
              <w:top w:val="nil"/>
              <w:bottom w:val="nil"/>
            </w:tcBorders>
          </w:tcPr>
          <w:p w14:paraId="0FEF1B67"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62FAFCAE" w14:textId="77777777" w:rsidR="00373C52" w:rsidRPr="00373C52" w:rsidRDefault="00373C52" w:rsidP="00373C52">
            <w:r>
              <w:rPr>
                <w:noProof/>
                <w:lang w:eastAsia="da-DK"/>
              </w:rPr>
              <w:drawing>
                <wp:inline distT="0" distB="0" distL="0" distR="0" wp14:anchorId="55EB7791" wp14:editId="6269E177">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BE91AEE" w14:textId="77777777" w:rsidR="00373C52" w:rsidRDefault="00373C52" w:rsidP="00373C52">
      <w:pPr>
        <w:pStyle w:val="MiniPara"/>
      </w:pPr>
    </w:p>
    <w:p w14:paraId="48BAFA45"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417CF51E" w14:textId="77777777" w:rsidTr="008F1061">
        <w:tc>
          <w:tcPr>
            <w:tcW w:w="9638" w:type="dxa"/>
          </w:tcPr>
          <w:p w14:paraId="482012CA" w14:textId="77777777" w:rsidR="00373C52" w:rsidRDefault="00373C52" w:rsidP="00373C52">
            <w:pPr>
              <w:pStyle w:val="Tekst2"/>
            </w:pPr>
            <w:r>
              <w:t>”Den pædagogiske læreplan skal udarbejdes med udgangspunkt i seks læreplanstemaer samt mål for sammenhængen mellem læringsmiljøet og børns læring.</w:t>
            </w:r>
          </w:p>
          <w:p w14:paraId="117DB48A"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1E83CDDA" w14:textId="77777777" w:rsidR="00373C52" w:rsidRPr="007400E9" w:rsidRDefault="00373C52" w:rsidP="00373C52">
            <w:pPr>
              <w:pStyle w:val="Byline"/>
            </w:pPr>
            <w:r w:rsidRPr="00373C52">
              <w:t>Den styrkede pædagogiske læreplan, Rammer og indhold, s. 32</w:t>
            </w:r>
          </w:p>
        </w:tc>
      </w:tr>
    </w:tbl>
    <w:p w14:paraId="71D46054" w14:textId="77777777" w:rsidR="00373C52" w:rsidRDefault="00373C52" w:rsidP="00373C52">
      <w:pPr>
        <w:pStyle w:val="MiniPara"/>
      </w:pPr>
    </w:p>
    <w:p w14:paraId="7B806DF3"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6D5A684F" w14:textId="77777777" w:rsidTr="00433B67">
        <w:trPr>
          <w:cantSplit/>
        </w:trPr>
        <w:tc>
          <w:tcPr>
            <w:tcW w:w="7087" w:type="dxa"/>
          </w:tcPr>
          <w:p w14:paraId="0906F1CD" w14:textId="77777777" w:rsidR="00373C52" w:rsidRPr="00084F73" w:rsidRDefault="00084F73" w:rsidP="008F1061">
            <w:pPr>
              <w:pStyle w:val="Overskrift2"/>
              <w:rPr>
                <w:color w:val="CD1626" w:themeColor="accent2"/>
              </w:rPr>
            </w:pPr>
            <w:r>
              <w:rPr>
                <w:color w:val="CD1626" w:themeColor="accent2"/>
              </w:rPr>
              <w:t>Alsidig personlig udvikling</w:t>
            </w:r>
          </w:p>
          <w:p w14:paraId="6A76F5F3"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70C6591F"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0455DF0B" w14:textId="77777777" w:rsidR="00373C52" w:rsidRDefault="00373C52" w:rsidP="008F1061">
            <w:pPr>
              <w:jc w:val="right"/>
              <w:rPr>
                <w:color w:val="0077B3" w:themeColor="accent1"/>
              </w:rPr>
            </w:pPr>
            <w:r>
              <w:rPr>
                <w:noProof/>
                <w:color w:val="0077B3" w:themeColor="accent1"/>
                <w:lang w:eastAsia="da-DK"/>
              </w:rPr>
              <w:drawing>
                <wp:inline distT="0" distB="0" distL="0" distR="0" wp14:anchorId="320A0298" wp14:editId="16EB781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608B32"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3847B851" w14:textId="77777777" w:rsidTr="00B743E0">
        <w:tc>
          <w:tcPr>
            <w:tcW w:w="9638" w:type="dxa"/>
          </w:tcPr>
          <w:p w14:paraId="52C8D79A" w14:textId="77777777" w:rsidR="00B743E0" w:rsidRDefault="005A03C3" w:rsidP="005A03C3">
            <w:pPr>
              <w:pStyle w:val="Tekst4"/>
              <w:ind w:left="284"/>
            </w:pPr>
            <w:r w:rsidRPr="005A03C3">
              <w:t>Pædagogiske mål for læreplanstemaet:</w:t>
            </w:r>
          </w:p>
          <w:p w14:paraId="7E0411FF"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7D3368C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F91001A" w14:textId="77777777" w:rsidTr="008F1061">
        <w:tc>
          <w:tcPr>
            <w:tcW w:w="9638" w:type="dxa"/>
          </w:tcPr>
          <w:p w14:paraId="3276D86A" w14:textId="77777777" w:rsidR="00373C52" w:rsidRDefault="001D4135" w:rsidP="001D4135">
            <w:pPr>
              <w:pStyle w:val="Tekst5rd"/>
              <w:suppressAutoHyphens/>
            </w:pPr>
            <w:r w:rsidRPr="001D4135">
              <w:t>Hvordan understøtter vores pædagogiske læringsmiljø børnenes alsidige personlige udvikling?</w:t>
            </w:r>
          </w:p>
          <w:p w14:paraId="14591DF2" w14:textId="77777777" w:rsidR="00D065DF" w:rsidRDefault="00477942" w:rsidP="00D065DF">
            <w:pPr>
              <w:pStyle w:val="Tekst1rd"/>
            </w:pPr>
            <w:r w:rsidRPr="00477942">
              <w:t>Herunder, hvordan vores pædagogiske læringsmiljø:</w:t>
            </w:r>
          </w:p>
          <w:p w14:paraId="39DE92AC"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2AADAE72" w14:textId="77777777" w:rsidR="00FD10EB" w:rsidRPr="00DB3B26" w:rsidRDefault="00FD10EB" w:rsidP="00FD10EB">
            <w:pPr>
              <w:pStyle w:val="Bullettekst3rd"/>
            </w:pPr>
            <w:r w:rsidRPr="00DB3B26">
              <w:t xml:space="preserve">Tager udgangspunkt i det fælles pædagogiske grundlag </w:t>
            </w:r>
          </w:p>
          <w:p w14:paraId="640A1CB6" w14:textId="77777777" w:rsidR="00477942" w:rsidRDefault="00FD10EB" w:rsidP="00FD10EB">
            <w:pPr>
              <w:pStyle w:val="Bullettekst3rd"/>
              <w:spacing w:after="240"/>
            </w:pPr>
            <w:r w:rsidRPr="00DB3B26">
              <w:t>Ses i samspil med de øvrige læreplanstemaer.</w:t>
            </w:r>
          </w:p>
          <w:p w14:paraId="72FC4F07" w14:textId="77777777" w:rsidR="005F76B5" w:rsidRDefault="005F76B5" w:rsidP="008F1061">
            <w:pPr>
              <w:pStyle w:val="Tekst3"/>
            </w:pPr>
          </w:p>
          <w:p w14:paraId="5470A25F" w14:textId="2675A093" w:rsidR="005F76B5" w:rsidRDefault="005F76B5" w:rsidP="008F1061">
            <w:pPr>
              <w:pStyle w:val="Tekst3"/>
            </w:pPr>
            <w:r>
              <w:lastRenderedPageBreak/>
              <w:t xml:space="preserve">Barnets alsidige personlige udvikling forudsætter at det anerkendes for den person det er, og mødes med respekt, lydhørhed og medlevende </w:t>
            </w:r>
            <w:r w:rsidR="000D3800">
              <w:t xml:space="preserve">af </w:t>
            </w:r>
            <w:r>
              <w:t>børn og voksne. Barnet skal opleve, at de voksne er engageret i dets læring og udvikling samt anerkender og involvere</w:t>
            </w:r>
            <w:r w:rsidR="000D3800">
              <w:t>r</w:t>
            </w:r>
            <w:r>
              <w:t xml:space="preserve"> sig i dets engagementer</w:t>
            </w:r>
            <w:r w:rsidR="005C729D">
              <w:t xml:space="preserve"> og initiativer</w:t>
            </w:r>
            <w:r>
              <w:t>.</w:t>
            </w:r>
          </w:p>
          <w:p w14:paraId="001206D5" w14:textId="1E00D5EB" w:rsidR="00373C52" w:rsidRDefault="00F12D7E" w:rsidP="008F1061">
            <w:pPr>
              <w:pStyle w:val="Tekst3"/>
            </w:pPr>
            <w:r>
              <w:t xml:space="preserve">Vi prøver at skabe stor rummelighed i alle grupperne, hvor vi har god tid til at lege på alderssvarende niveau. Når børnene er klar, så rykker de gruppe, så de hele tiden er i udvikling, samtidig med at de ikke rykkes for tidligt, så udfordringen bliver for stor. </w:t>
            </w:r>
          </w:p>
          <w:p w14:paraId="4E9CD792" w14:textId="0C567BAF" w:rsidR="00410F6B" w:rsidRDefault="00F12D7E" w:rsidP="008F1061">
            <w:pPr>
              <w:pStyle w:val="Tekst3"/>
            </w:pPr>
            <w:r>
              <w:t>Vi</w:t>
            </w:r>
            <w:r w:rsidR="000D3800">
              <w:t xml:space="preserve"> skaber</w:t>
            </w:r>
            <w:r>
              <w:t xml:space="preserve"> igennem hele dagen rum for den frie leg. </w:t>
            </w:r>
            <w:r w:rsidR="00410F6B">
              <w:t>Det forgå</w:t>
            </w:r>
            <w:r w:rsidR="000D3800">
              <w:t>r</w:t>
            </w:r>
            <w:r w:rsidR="00410F6B">
              <w:t xml:space="preserve"> udenfor eller indenfor, alt efter de voksnes vurdering, så legen rumme</w:t>
            </w:r>
            <w:r w:rsidR="000D3800">
              <w:t>r</w:t>
            </w:r>
            <w:r w:rsidR="00410F6B">
              <w:t xml:space="preserve"> de børn som er til stede. Hvis der er for meget larm, kan den voksne vurdere at legen er bedre udenfor, </w:t>
            </w:r>
            <w:r w:rsidR="000D3800">
              <w:t>så der ikke er</w:t>
            </w:r>
            <w:r w:rsidR="00410F6B">
              <w:t xml:space="preserve"> børn som trækker sig fra legen </w:t>
            </w:r>
            <w:proofErr w:type="spellStart"/>
            <w:r w:rsidR="00410F6B">
              <w:t>pga</w:t>
            </w:r>
            <w:proofErr w:type="spellEnd"/>
            <w:r w:rsidR="00410F6B">
              <w:t xml:space="preserve"> et højlydte lydniveau</w:t>
            </w:r>
          </w:p>
          <w:p w14:paraId="7206CCBC" w14:textId="4C8CCFCE" w:rsidR="00410F6B" w:rsidRDefault="009F2B67" w:rsidP="008F1061">
            <w:pPr>
              <w:pStyle w:val="Tekst3"/>
            </w:pPr>
            <w:r>
              <w:t>Eks:</w:t>
            </w:r>
            <w:r w:rsidR="00F12D7E">
              <w:t xml:space="preserve"> Madlegetøj. Det leger børnene med gennem hele dagen. Her bliver der også leget på tværs af alder</w:t>
            </w:r>
            <w:r w:rsidR="000D3800">
              <w:t>.</w:t>
            </w:r>
          </w:p>
          <w:p w14:paraId="09E947D4" w14:textId="675B44F4" w:rsidR="00410F6B" w:rsidRDefault="00410F6B" w:rsidP="008F1061">
            <w:pPr>
              <w:pStyle w:val="Tekst3"/>
            </w:pPr>
            <w:r>
              <w:t>Vi er meget opmærksomme på de</w:t>
            </w:r>
            <w:r w:rsidR="000D3800">
              <w:t>n</w:t>
            </w:r>
            <w:r>
              <w:t xml:space="preserve"> voksnes rolle i legen og dermed den personlige udvikling for børnene. De voksne bidrage</w:t>
            </w:r>
            <w:r w:rsidR="009F2B67">
              <w:t>r</w:t>
            </w:r>
            <w:r>
              <w:t xml:space="preserve"> til legen, så at </w:t>
            </w:r>
            <w:r w:rsidR="000D3800">
              <w:t>legen</w:t>
            </w:r>
            <w:r>
              <w:t xml:space="preserve"> kan udvikle sig, så den kan give børnene ekstra ressourcer i deres leg.</w:t>
            </w:r>
          </w:p>
          <w:p w14:paraId="5575497C" w14:textId="27D8BA08" w:rsidR="00F12D7E" w:rsidRPr="007400E9" w:rsidRDefault="00410F6B" w:rsidP="008F1061">
            <w:pPr>
              <w:pStyle w:val="Tekst3"/>
            </w:pPr>
            <w:r>
              <w:t>De</w:t>
            </w:r>
            <w:r w:rsidR="000D3800">
              <w:t>n</w:t>
            </w:r>
            <w:r>
              <w:t xml:space="preserve"> voksne skal også kunne li</w:t>
            </w:r>
            <w:r w:rsidR="000D3800">
              <w:t>de</w:t>
            </w:r>
            <w:r>
              <w:t xml:space="preserve"> at være deltagende i legen</w:t>
            </w:r>
            <w:r w:rsidR="009F2B67">
              <w:t>, hvilket gør at de voksnes bidrag er forskelligt</w:t>
            </w:r>
            <w:r>
              <w:t xml:space="preserve">. Nogle voksne bidrager med leg i sandkassen, fysisk udfoldelse, mens andre voksne er mere opmærksomme på at udfordre børns leg på intellektuelt niveau, </w:t>
            </w:r>
            <w:r w:rsidR="009F2B67">
              <w:t>fx gennem samtaler, verbale lege og sange eller gennem opmærksomhed</w:t>
            </w:r>
            <w:r>
              <w:t>.</w:t>
            </w:r>
          </w:p>
        </w:tc>
      </w:tr>
    </w:tbl>
    <w:p w14:paraId="48BDA80E" w14:textId="77777777" w:rsidR="001D4135" w:rsidRDefault="001D4135" w:rsidP="00A80601">
      <w:r>
        <w:lastRenderedPageBreak/>
        <w:br w:type="page"/>
      </w:r>
    </w:p>
    <w:p w14:paraId="2EE50D49" w14:textId="77777777" w:rsidR="003B4C9C" w:rsidRDefault="003B4C9C" w:rsidP="003B4C9C">
      <w:pPr>
        <w:pStyle w:val="MiniPara"/>
      </w:pPr>
    </w:p>
    <w:p w14:paraId="243B6816"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1DAB43F5" w14:textId="77777777" w:rsidTr="008F1061">
        <w:trPr>
          <w:cantSplit/>
        </w:trPr>
        <w:tc>
          <w:tcPr>
            <w:tcW w:w="7087" w:type="dxa"/>
          </w:tcPr>
          <w:p w14:paraId="1614E12C" w14:textId="77777777" w:rsidR="003B4C9C" w:rsidRPr="00084F73" w:rsidRDefault="003B4C9C" w:rsidP="008F1061">
            <w:pPr>
              <w:pStyle w:val="Overskrift2"/>
              <w:rPr>
                <w:color w:val="CD1626" w:themeColor="accent2"/>
              </w:rPr>
            </w:pPr>
            <w:r>
              <w:rPr>
                <w:color w:val="CD1626" w:themeColor="accent2"/>
              </w:rPr>
              <w:t>Social udvikling</w:t>
            </w:r>
          </w:p>
          <w:p w14:paraId="3A0F0BE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6E48A296"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7392567D" w14:textId="77777777" w:rsidR="003B4C9C" w:rsidRPr="00B02D50" w:rsidRDefault="003B4C9C" w:rsidP="008F1061">
            <w:pPr>
              <w:pStyle w:val="Byline"/>
            </w:pPr>
            <w:r w:rsidRPr="003B4C9C">
              <w:t>Den styrkede pædagogiske læreplan, Rammer og indhold, s. 38-39</w:t>
            </w:r>
          </w:p>
        </w:tc>
        <w:tc>
          <w:tcPr>
            <w:tcW w:w="2551" w:type="dxa"/>
          </w:tcPr>
          <w:p w14:paraId="500CFF4E" w14:textId="77777777" w:rsidR="003B4C9C" w:rsidRDefault="005D3542" w:rsidP="008F1061">
            <w:pPr>
              <w:jc w:val="right"/>
              <w:rPr>
                <w:color w:val="0077B3" w:themeColor="accent1"/>
              </w:rPr>
            </w:pPr>
            <w:r>
              <w:rPr>
                <w:noProof/>
                <w:color w:val="0077B3" w:themeColor="accent1"/>
                <w:lang w:eastAsia="da-DK"/>
              </w:rPr>
              <w:drawing>
                <wp:inline distT="0" distB="0" distL="0" distR="0" wp14:anchorId="6CAC3B13" wp14:editId="3D0F8198">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E5AC1B4"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2507473A" w14:textId="77777777" w:rsidTr="008F1061">
        <w:tc>
          <w:tcPr>
            <w:tcW w:w="9638" w:type="dxa"/>
          </w:tcPr>
          <w:p w14:paraId="0AC5FCF9" w14:textId="77777777" w:rsidR="003B4C9C" w:rsidRDefault="003B4C9C" w:rsidP="008F1061">
            <w:pPr>
              <w:pStyle w:val="Tekst4"/>
              <w:ind w:left="284"/>
            </w:pPr>
            <w:r w:rsidRPr="005A03C3">
              <w:t>Pædagogiske mål for læreplanstemaet:</w:t>
            </w:r>
          </w:p>
          <w:p w14:paraId="6886831E"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0B610B9D"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E2556" w14:textId="77777777" w:rsidTr="008F1061">
        <w:tc>
          <w:tcPr>
            <w:tcW w:w="9638" w:type="dxa"/>
          </w:tcPr>
          <w:p w14:paraId="23443099" w14:textId="77777777" w:rsidR="003B4C9C" w:rsidRDefault="005D3542" w:rsidP="008F1061">
            <w:pPr>
              <w:pStyle w:val="Tekst5rd"/>
            </w:pPr>
            <w:r w:rsidRPr="005D3542">
              <w:t>Hvordan understøtter vores pædagogiske læringsmiljø børnenes sociale udvikling?</w:t>
            </w:r>
          </w:p>
          <w:p w14:paraId="0A091DB9" w14:textId="77777777" w:rsidR="003B4C9C" w:rsidRDefault="005D3542" w:rsidP="008F1061">
            <w:pPr>
              <w:pStyle w:val="Tekst1rd"/>
            </w:pPr>
            <w:r w:rsidRPr="005D3542">
              <w:t>Herunder, hvordan vores pædagogiske læringsmiljø:</w:t>
            </w:r>
          </w:p>
          <w:p w14:paraId="1AC60845"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3A37EC2D" w14:textId="77777777" w:rsidR="005D3542" w:rsidRPr="005D3542" w:rsidRDefault="005D3542" w:rsidP="005D3542">
            <w:pPr>
              <w:pStyle w:val="Bullettekst3rd"/>
            </w:pPr>
            <w:r w:rsidRPr="005D3542">
              <w:t xml:space="preserve">Tager udgangspunkt i det fælles pædagogiske grundlag </w:t>
            </w:r>
          </w:p>
          <w:p w14:paraId="0E6C3B2A" w14:textId="77777777" w:rsidR="003B4C9C" w:rsidRDefault="005D3542" w:rsidP="008F1061">
            <w:pPr>
              <w:pStyle w:val="Bullettekst3rd"/>
              <w:spacing w:after="240"/>
            </w:pPr>
            <w:r w:rsidRPr="005D3542">
              <w:t>Ses i samspil med de øvrige læreplanstemaer.</w:t>
            </w:r>
          </w:p>
          <w:p w14:paraId="445C2396" w14:textId="77777777" w:rsidR="0007211E" w:rsidRDefault="0007211E" w:rsidP="008F1061">
            <w:pPr>
              <w:pStyle w:val="Tekst3"/>
            </w:pPr>
          </w:p>
          <w:p w14:paraId="1684F2A3" w14:textId="77777777" w:rsidR="0007211E" w:rsidRDefault="0007211E" w:rsidP="008F1061">
            <w:pPr>
              <w:pStyle w:val="Tekst3"/>
            </w:pPr>
          </w:p>
          <w:p w14:paraId="64C22FEE" w14:textId="77777777" w:rsidR="005D28E2" w:rsidRDefault="005D28E2" w:rsidP="008F1061">
            <w:pPr>
              <w:pStyle w:val="Tekst3"/>
            </w:pPr>
          </w:p>
          <w:p w14:paraId="3E2BC096" w14:textId="77777777" w:rsidR="005D28E2" w:rsidRDefault="005D28E2" w:rsidP="008F1061">
            <w:pPr>
              <w:pStyle w:val="Tekst3"/>
            </w:pPr>
          </w:p>
          <w:p w14:paraId="12FF4CDD" w14:textId="77777777" w:rsidR="005D28E2" w:rsidRDefault="005D28E2" w:rsidP="008F1061">
            <w:pPr>
              <w:pStyle w:val="Tekst3"/>
            </w:pPr>
          </w:p>
          <w:p w14:paraId="62E4D22E" w14:textId="77777777" w:rsidR="005D28E2" w:rsidRDefault="005D28E2" w:rsidP="008F1061">
            <w:pPr>
              <w:pStyle w:val="Tekst3"/>
            </w:pPr>
          </w:p>
          <w:p w14:paraId="259EB395" w14:textId="77777777" w:rsidR="005D28E2" w:rsidRDefault="005D28E2" w:rsidP="008F1061">
            <w:pPr>
              <w:pStyle w:val="Tekst3"/>
            </w:pPr>
          </w:p>
          <w:p w14:paraId="6C978BBC" w14:textId="77777777" w:rsidR="005D28E2" w:rsidRDefault="005D28E2" w:rsidP="008F1061">
            <w:pPr>
              <w:pStyle w:val="Tekst3"/>
            </w:pPr>
          </w:p>
          <w:p w14:paraId="6C697F93" w14:textId="77777777" w:rsidR="005D28E2" w:rsidRDefault="005D28E2" w:rsidP="008F1061">
            <w:pPr>
              <w:pStyle w:val="Tekst3"/>
            </w:pPr>
          </w:p>
          <w:p w14:paraId="6CA4AC4C" w14:textId="77777777" w:rsidR="005D28E2" w:rsidRDefault="005D28E2" w:rsidP="008F1061">
            <w:pPr>
              <w:pStyle w:val="Tekst3"/>
            </w:pPr>
          </w:p>
          <w:p w14:paraId="6926724D" w14:textId="4C4DA75F" w:rsidR="005F76B5" w:rsidRDefault="005F76B5" w:rsidP="008F1061">
            <w:pPr>
              <w:pStyle w:val="Tekst3"/>
            </w:pPr>
            <w:r>
              <w:lastRenderedPageBreak/>
              <w:t xml:space="preserve">Sociale kompetencer udvikles i fællesskaber og gennem relationer til andre fx i venskaber, grupper og kultur. I samspillet mellem relationer og sociale kompetencer indgår </w:t>
            </w:r>
            <w:r w:rsidR="00624714">
              <w:t>tre</w:t>
            </w:r>
            <w:r>
              <w:t xml:space="preserve"> komponenter: Empati, tilknytningsrelationer og sociale færdigheder.</w:t>
            </w:r>
          </w:p>
          <w:p w14:paraId="02FBEF15" w14:textId="43DDDF3E" w:rsidR="003B4C9C" w:rsidRDefault="00EE2719" w:rsidP="008F1061">
            <w:pPr>
              <w:pStyle w:val="Tekst3"/>
            </w:pPr>
            <w:r>
              <w:t>Det er den sociale udvikling vi vægter højest, for uden social trivsel, udvikler man sig ikke</w:t>
            </w:r>
            <w:r w:rsidR="00624714">
              <w:t xml:space="preserve"> positivt</w:t>
            </w:r>
            <w:r>
              <w:t xml:space="preserve">. Derfor er vi meget opmærksomme på at børnene føler sig hjemme i børnehaven og i den gruppe de er i. </w:t>
            </w:r>
          </w:p>
          <w:p w14:paraId="160FBCD1" w14:textId="58663040" w:rsidR="00EE2719" w:rsidRDefault="00EE2719" w:rsidP="008F1061">
            <w:pPr>
              <w:pStyle w:val="Tekst3"/>
            </w:pPr>
            <w:r>
              <w:t>Nogle børn er meget socialt aktive</w:t>
            </w:r>
            <w:r w:rsidR="00624714">
              <w:t>, andre er ikke.</w:t>
            </w:r>
            <w:r w:rsidR="005429AC">
              <w:t xml:space="preserve"> Nogle børn trives i store sammenhæng</w:t>
            </w:r>
            <w:r w:rsidR="00624714">
              <w:t>e</w:t>
            </w:r>
            <w:r w:rsidR="005429AC">
              <w:t>, andre har svært ved det. Dem som har svært ved de store sammenhæng</w:t>
            </w:r>
            <w:r w:rsidR="00624714">
              <w:t>e</w:t>
            </w:r>
            <w:r w:rsidR="005429AC">
              <w:t xml:space="preserve">, har de voksne en særlig opgave </w:t>
            </w:r>
            <w:r w:rsidR="00991928">
              <w:t>for at hjælpe dem i den sociale udvikling, hvilket fx kan ske igennem mindre legegrupper.</w:t>
            </w:r>
          </w:p>
          <w:p w14:paraId="74CB5CA4" w14:textId="7D2E9290" w:rsidR="005429AC" w:rsidRDefault="009F2B67" w:rsidP="008F1061">
            <w:pPr>
              <w:pStyle w:val="Tekst3"/>
            </w:pPr>
            <w:r>
              <w:t>Eks</w:t>
            </w:r>
            <w:r w:rsidR="005429AC">
              <w:t xml:space="preserve">: De ældste børn hjælper til i køkkenet. Her er der ofte stor fokus på at sætte to børn sammen, som normalt ikke leger sammen. Dette gøres for at </w:t>
            </w:r>
            <w:r>
              <w:t>udfordre de to</w:t>
            </w:r>
            <w:r w:rsidR="005429AC">
              <w:t xml:space="preserve"> børn til at samarbejde om maden. Derigennem kan vi give børnene en større social berøringsflade</w:t>
            </w:r>
            <w:r>
              <w:t xml:space="preserve"> og empati for den anden.</w:t>
            </w:r>
            <w:r w:rsidR="005429AC">
              <w:t xml:space="preserve"> </w:t>
            </w:r>
            <w:r>
              <w:t>Der</w:t>
            </w:r>
            <w:r w:rsidR="00624714">
              <w:t>udover</w:t>
            </w:r>
            <w:r>
              <w:t xml:space="preserve"> kan </w:t>
            </w:r>
            <w:r w:rsidR="005429AC">
              <w:t xml:space="preserve">de børn som ikke har så mange legerelationer få flere som de kan lege sammen med, og </w:t>
            </w:r>
            <w:r>
              <w:t>give</w:t>
            </w:r>
            <w:r w:rsidR="005429AC">
              <w:t xml:space="preserve"> større accept f</w:t>
            </w:r>
            <w:r>
              <w:t>or</w:t>
            </w:r>
            <w:r w:rsidR="005429AC">
              <w:t xml:space="preserve"> de børn de normalt ikke leger med.</w:t>
            </w:r>
          </w:p>
          <w:p w14:paraId="38ADF1B2" w14:textId="5659F1B2" w:rsidR="00EE2719" w:rsidRDefault="009F2B67" w:rsidP="008F1061">
            <w:pPr>
              <w:pStyle w:val="Tekst3"/>
            </w:pPr>
            <w:r>
              <w:t>Eks</w:t>
            </w:r>
            <w:r w:rsidR="00EE2719">
              <w:t>: Rundkreds. Her bliver der snakket</w:t>
            </w:r>
            <w:r w:rsidR="001C776F">
              <w:t xml:space="preserve"> om</w:t>
            </w:r>
            <w:r w:rsidR="00EE2719">
              <w:t xml:space="preserve"> </w:t>
            </w:r>
            <w:r>
              <w:t>hvilket</w:t>
            </w:r>
            <w:r w:rsidR="00EE2719">
              <w:t xml:space="preserve"> af børnene</w:t>
            </w:r>
            <w:r>
              <w:t xml:space="preserve"> som skal tænde lys</w:t>
            </w:r>
            <w:r w:rsidR="00EE2719">
              <w:t xml:space="preserve">, hvor de skal være opmærksomme på </w:t>
            </w:r>
            <w:r>
              <w:t>hvilket af de andre</w:t>
            </w:r>
            <w:r w:rsidR="00EE2719">
              <w:t xml:space="preserve"> børn</w:t>
            </w:r>
            <w:r>
              <w:t xml:space="preserve"> det er</w:t>
            </w:r>
            <w:r w:rsidR="00EE2719">
              <w:t xml:space="preserve">. </w:t>
            </w:r>
            <w:r>
              <w:t>I rundkredsen</w:t>
            </w:r>
            <w:r w:rsidR="00EE2719">
              <w:t xml:space="preserve"> bruges</w:t>
            </w:r>
            <w:r>
              <w:t xml:space="preserve"> også</w:t>
            </w:r>
            <w:r w:rsidR="00EE2719">
              <w:t xml:space="preserve"> tid på turtagning, hvor man ikke nødvendigvis bliver først, bare fordi man synes man skal</w:t>
            </w:r>
            <w:r>
              <w:t xml:space="preserve"> eller råber først/højest</w:t>
            </w:r>
            <w:r w:rsidR="00EE2719">
              <w:t>. Her er der også demokratisk dannelse, hvor man får lov til at vælge sang</w:t>
            </w:r>
            <w:r w:rsidR="00624714">
              <w:t>e</w:t>
            </w:r>
            <w:r w:rsidR="00EE2719">
              <w:t xml:space="preserve">, og bidrage til de aktive </w:t>
            </w:r>
            <w:proofErr w:type="spellStart"/>
            <w:r w:rsidR="00EE2719">
              <w:t>fagte</w:t>
            </w:r>
            <w:proofErr w:type="spellEnd"/>
            <w:r w:rsidR="00EE2719">
              <w:t>/sanglege. De</w:t>
            </w:r>
            <w:r w:rsidR="00624714">
              <w:t>n</w:t>
            </w:r>
            <w:r w:rsidR="00EE2719">
              <w:t xml:space="preserve"> voksne er ansvarlig, me</w:t>
            </w:r>
            <w:r w:rsidR="00624714">
              <w:t>n</w:t>
            </w:r>
            <w:r w:rsidR="00EE2719">
              <w:t xml:space="preserve"> børnene</w:t>
            </w:r>
            <w:r w:rsidR="00624714">
              <w:t xml:space="preserve"> får</w:t>
            </w:r>
            <w:r w:rsidR="00EE2719">
              <w:t xml:space="preserve"> lov til at bidrage</w:t>
            </w:r>
            <w:r>
              <w:t xml:space="preserve">, og får også en demokratisk </w:t>
            </w:r>
            <w:r w:rsidR="00624714">
              <w:t>forståelse</w:t>
            </w:r>
            <w:r>
              <w:t>.</w:t>
            </w:r>
          </w:p>
          <w:p w14:paraId="63E6B0D5" w14:textId="77777777" w:rsidR="00EE2719" w:rsidRDefault="00EE2719" w:rsidP="008F1061">
            <w:pPr>
              <w:pStyle w:val="Tekst3"/>
            </w:pPr>
            <w:r>
              <w:t xml:space="preserve">Vi har også bamsemøder, hvor børnene </w:t>
            </w:r>
            <w:r w:rsidR="00E11D11">
              <w:t>snakker vi om at være gode venner, og hvordan man kan handle når man oplever at man bliver drillet. Bamsemøderne afsluttes med</w:t>
            </w:r>
            <w:r w:rsidR="00991928">
              <w:t xml:space="preserve"> at</w:t>
            </w:r>
            <w:r w:rsidR="00E11D11">
              <w:t xml:space="preserve"> vi </w:t>
            </w:r>
            <w:r>
              <w:t>laver massage på hinanden. Bamsemøderne er udviklet af Mary fonden, som er et antimobnings program. Her er det også den voksne der vælger dagens tema, men det er børnene som skal bidrage med det der bliver sagt</w:t>
            </w:r>
            <w:r w:rsidR="00E11D11">
              <w:t>, og dermed også lægger hvilken retning samtalen tager. Den voksne vælger ofte emne ud fra hvad der rører sig i gruppen, så emnet er så aktuelt som muligt</w:t>
            </w:r>
            <w:r>
              <w:t xml:space="preserve">. </w:t>
            </w:r>
            <w:r w:rsidR="005429AC">
              <w:t>Når vi har massage, så er det også de voksne som vælger hvilke børn der skal give massage til hvilket barn, så der ikke er nogle børn som oplever de ikke bliver ”valgt”</w:t>
            </w:r>
            <w:r w:rsidR="001C776F">
              <w:t>. Men samtidig med det, forbereder vi også de børn, som har brug for forberedelse</w:t>
            </w:r>
            <w:r w:rsidR="00991928">
              <w:t>.</w:t>
            </w:r>
          </w:p>
          <w:p w14:paraId="041E05B8" w14:textId="576CDB69" w:rsidR="00E02D35" w:rsidRPr="007400E9" w:rsidRDefault="00E02D35" w:rsidP="008F1061">
            <w:pPr>
              <w:pStyle w:val="Tekst3"/>
            </w:pPr>
            <w:r>
              <w:t>I er også meget opmærksomme på at den fysiske indretning også taler til udvikling af sociale kompetencer. Fx har vi nogle hængekøjer, hvor der næste altid er flere børn som vil bruge samtidig. Dette medfører at de snakker sammen, de gynger hinanden, de bruger stedet som et ”Vi snakker og har det hyggeligt sted”, og på den måde kan hængekøjerne være med til at skabe nogle sociale relationer, som ikke ville være sket andre steder på legepladsen</w:t>
            </w:r>
          </w:p>
        </w:tc>
      </w:tr>
    </w:tbl>
    <w:p w14:paraId="157AFE48" w14:textId="77777777" w:rsidR="00A03759" w:rsidRDefault="00A03759" w:rsidP="00A80601">
      <w:r>
        <w:lastRenderedPageBreak/>
        <w:br w:type="page"/>
      </w:r>
    </w:p>
    <w:p w14:paraId="2A79BFD0"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76B27B43" w14:textId="77777777" w:rsidTr="008F1061">
        <w:trPr>
          <w:cantSplit/>
        </w:trPr>
        <w:tc>
          <w:tcPr>
            <w:tcW w:w="7087" w:type="dxa"/>
          </w:tcPr>
          <w:p w14:paraId="1BC0561F" w14:textId="77777777" w:rsidR="00A03759" w:rsidRPr="00084F73" w:rsidRDefault="00A03759" w:rsidP="008F1061">
            <w:pPr>
              <w:pStyle w:val="Overskrift2"/>
              <w:rPr>
                <w:color w:val="CD1626" w:themeColor="accent2"/>
              </w:rPr>
            </w:pPr>
            <w:r>
              <w:rPr>
                <w:color w:val="CD1626" w:themeColor="accent2"/>
              </w:rPr>
              <w:t>Kommunikation og sprog</w:t>
            </w:r>
          </w:p>
          <w:p w14:paraId="3CB4A8A5"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79B6A36B"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6EA84C22" w14:textId="77777777" w:rsidR="00A03759" w:rsidRPr="00B02D50" w:rsidRDefault="00A03759" w:rsidP="008F1061">
            <w:pPr>
              <w:pStyle w:val="Byline"/>
            </w:pPr>
            <w:r w:rsidRPr="00A03759">
              <w:t>Den styrkede pædagogiske læreplan, Rammer og indhold, s. 40-41</w:t>
            </w:r>
          </w:p>
        </w:tc>
        <w:tc>
          <w:tcPr>
            <w:tcW w:w="2551" w:type="dxa"/>
          </w:tcPr>
          <w:p w14:paraId="497DB5C1" w14:textId="77777777" w:rsidR="00A03759" w:rsidRDefault="00A03759" w:rsidP="008F1061">
            <w:pPr>
              <w:jc w:val="right"/>
              <w:rPr>
                <w:color w:val="0077B3" w:themeColor="accent1"/>
              </w:rPr>
            </w:pPr>
            <w:r>
              <w:rPr>
                <w:noProof/>
                <w:color w:val="0077B3" w:themeColor="accent1"/>
                <w:lang w:eastAsia="da-DK"/>
              </w:rPr>
              <w:drawing>
                <wp:inline distT="0" distB="0" distL="0" distR="0" wp14:anchorId="48A9F2CD" wp14:editId="56BD73C7">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82FA47D"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1DDEFE5" w14:textId="77777777" w:rsidTr="008F1061">
        <w:tc>
          <w:tcPr>
            <w:tcW w:w="9638" w:type="dxa"/>
          </w:tcPr>
          <w:p w14:paraId="16C61FA9" w14:textId="77777777" w:rsidR="00A03759" w:rsidRDefault="00A03759" w:rsidP="008F1061">
            <w:pPr>
              <w:pStyle w:val="Tekst4"/>
              <w:ind w:left="284"/>
            </w:pPr>
            <w:r w:rsidRPr="005A03C3">
              <w:t>Pædagogiske mål for læreplanstemaet:</w:t>
            </w:r>
          </w:p>
          <w:p w14:paraId="49B95E7A"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676A3E1E"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p w14:paraId="7F04DFCF" w14:textId="77777777" w:rsidR="000A7D9D" w:rsidRDefault="000A7D9D">
      <w:r>
        <w:rPr>
          <w:b/>
        </w:rPr>
        <w:br w:type="page"/>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RPr="0048299D" w14:paraId="71A105CB" w14:textId="77777777" w:rsidTr="008F1061">
        <w:tc>
          <w:tcPr>
            <w:tcW w:w="9638" w:type="dxa"/>
          </w:tcPr>
          <w:p w14:paraId="6A490CB7" w14:textId="3E9541AA" w:rsidR="00A03759" w:rsidRDefault="001252AC" w:rsidP="008F1061">
            <w:pPr>
              <w:pStyle w:val="Tekst5rd"/>
            </w:pPr>
            <w:r>
              <w:lastRenderedPageBreak/>
              <w:t>H</w:t>
            </w:r>
            <w:r w:rsidR="00A03759" w:rsidRPr="005D3542">
              <w:t xml:space="preserve">vordan understøtter vores pædagogiske læringsmiljø børnenes </w:t>
            </w:r>
            <w:r w:rsidR="00A03759">
              <w:t>kommunikation og sprog</w:t>
            </w:r>
            <w:r w:rsidR="00A03759" w:rsidRPr="005D3542">
              <w:t>?</w:t>
            </w:r>
          </w:p>
          <w:p w14:paraId="0F79B14F" w14:textId="77777777" w:rsidR="00A03759" w:rsidRDefault="00A03759" w:rsidP="008F1061">
            <w:pPr>
              <w:pStyle w:val="Tekst1rd"/>
            </w:pPr>
            <w:r w:rsidRPr="005D3542">
              <w:t>Herunder, hvordan vores pædagogiske læringsmiljø:</w:t>
            </w:r>
          </w:p>
          <w:p w14:paraId="4A93DB98"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255C4364" w14:textId="77777777" w:rsidR="00A03759" w:rsidRPr="005D3542" w:rsidRDefault="00A03759" w:rsidP="008F1061">
            <w:pPr>
              <w:pStyle w:val="Bullettekst3rd"/>
            </w:pPr>
            <w:r w:rsidRPr="005D3542">
              <w:t xml:space="preserve">Tager udgangspunkt i det fælles pædagogiske grundlag </w:t>
            </w:r>
          </w:p>
          <w:p w14:paraId="5F921FC1" w14:textId="77777777" w:rsidR="00A03759" w:rsidRDefault="00A03759" w:rsidP="008F1061">
            <w:pPr>
              <w:pStyle w:val="Bullettekst3rd"/>
              <w:spacing w:after="240"/>
            </w:pPr>
            <w:r w:rsidRPr="005D3542">
              <w:t>Ses i samspil med de øvrige læreplanstemaer.</w:t>
            </w:r>
          </w:p>
          <w:p w14:paraId="03D91372" w14:textId="43A83B6A" w:rsidR="005F76B5" w:rsidRDefault="005F76B5" w:rsidP="008F1061">
            <w:pPr>
              <w:pStyle w:val="Tekst3"/>
            </w:pPr>
            <w:r>
              <w:t>Der er mange sprog som eksempelvis nonverbalt sprog, talesprog, skri</w:t>
            </w:r>
            <w:r w:rsidR="001C776F">
              <w:t>ve</w:t>
            </w:r>
            <w:r>
              <w:t>sprog, tegnsprog, kropssprog og billedsprog. Igennem disse sprog kan børnene dels udtrykke deres egne tanker og følelser, dels blive i stand til at forstå andres. Børnene fastholder og udvikler deres identitet og selvfølelse gennem at udtrykke sig.</w:t>
            </w:r>
          </w:p>
          <w:p w14:paraId="39CBB835" w14:textId="03540857" w:rsidR="0047067F" w:rsidRDefault="00580C7B" w:rsidP="008F1061">
            <w:pPr>
              <w:pStyle w:val="Tekst3"/>
            </w:pPr>
            <w:r>
              <w:t>V</w:t>
            </w:r>
            <w:r w:rsidR="0048299D">
              <w:t xml:space="preserve">i </w:t>
            </w:r>
            <w:r>
              <w:t xml:space="preserve">er </w:t>
            </w:r>
            <w:r w:rsidR="0048299D">
              <w:t xml:space="preserve">opmærksomme på det sproglige. Vi har børn fra de er 6 måneder, </w:t>
            </w:r>
            <w:r>
              <w:t>uden</w:t>
            </w:r>
            <w:r w:rsidR="001C776F">
              <w:t xml:space="preserve"> et verbalt</w:t>
            </w:r>
            <w:r w:rsidR="0048299D">
              <w:t xml:space="preserve"> sprog</w:t>
            </w:r>
            <w:r>
              <w:t xml:space="preserve">, hvor det er </w:t>
            </w:r>
            <w:r w:rsidR="0048299D">
              <w:t xml:space="preserve">det nonverbale sprog der bruges til at kommunikere med. Derfor bliver der </w:t>
            </w:r>
            <w:proofErr w:type="spellStart"/>
            <w:r w:rsidR="0048299D">
              <w:t>pejet</w:t>
            </w:r>
            <w:proofErr w:type="spellEnd"/>
            <w:r w:rsidR="0048299D">
              <w:t xml:space="preserve"> meget fra børnenes side af, hvor de voksne sætter ord på det børnene gerne vil. </w:t>
            </w:r>
          </w:p>
          <w:p w14:paraId="5766A125" w14:textId="4FCC1227" w:rsidR="00A03759" w:rsidRDefault="0048299D" w:rsidP="008F1061">
            <w:pPr>
              <w:pStyle w:val="Tekst3"/>
            </w:pPr>
            <w:r>
              <w:t xml:space="preserve">Når de bliver ældre, og de får et sprog, bruger vi meget energi på at snakke, så </w:t>
            </w:r>
            <w:r w:rsidR="00E35F31">
              <w:t xml:space="preserve">appelleres der til </w:t>
            </w:r>
            <w:r>
              <w:t>at børnene sætte</w:t>
            </w:r>
            <w:r w:rsidR="0047067F">
              <w:t>r</w:t>
            </w:r>
            <w:r>
              <w:t xml:space="preserve"> ord på hvad de har lyst til.  Vi</w:t>
            </w:r>
            <w:r w:rsidR="00500952">
              <w:t xml:space="preserve"> prioriterer</w:t>
            </w:r>
            <w:r>
              <w:t xml:space="preserve"> at snakke med børnene</w:t>
            </w:r>
            <w:r w:rsidR="0047067F">
              <w:t>, både i leg, ved måltider og i garderoben</w:t>
            </w:r>
            <w:r>
              <w:t>.</w:t>
            </w:r>
          </w:p>
          <w:p w14:paraId="1740E4C2" w14:textId="77777777" w:rsidR="00E35F31" w:rsidRDefault="0047067F" w:rsidP="008F1061">
            <w:pPr>
              <w:pStyle w:val="Tekst3"/>
            </w:pPr>
            <w:r>
              <w:t>Eks</w:t>
            </w:r>
            <w:r w:rsidR="0048299D" w:rsidRPr="0048299D">
              <w:t>: Hvis vi ikke har gang i en god snak</w:t>
            </w:r>
            <w:r w:rsidR="00E35F31">
              <w:t xml:space="preserve"> ved madbordet</w:t>
            </w:r>
            <w:r w:rsidR="0048299D" w:rsidRPr="0048299D">
              <w:t>, så vægter den voksne ofte at bringe et emne p</w:t>
            </w:r>
            <w:r w:rsidR="0048299D">
              <w:t>å banen, hvor børnene bidrager. Derfor bliver der ofte snakket om noget hjemme hos børnene, fx hvad de har spist, hvad de har af kæledyr, hvad de hedder til efternavn.</w:t>
            </w:r>
          </w:p>
          <w:p w14:paraId="7A4AF0D7" w14:textId="74D5C076" w:rsidR="0048299D" w:rsidRDefault="0048299D" w:rsidP="008F1061">
            <w:pPr>
              <w:pStyle w:val="Tekst3"/>
            </w:pPr>
            <w:r>
              <w:t xml:space="preserve">Vi har også sproggrupper for de børn som er udfordret sprogligt. Her vægtes der at de bøger som læses skal være bøger som børnene synes er interessante, </w:t>
            </w:r>
            <w:r w:rsidR="00500952">
              <w:t>for at øge lysten til at deltage i samtalen</w:t>
            </w:r>
            <w:r>
              <w:t xml:space="preserve">. Her læses samme bog flere gange, så børnene til sidst kan </w:t>
            </w:r>
            <w:r w:rsidR="00E35F31">
              <w:t>fortælle hvad der står</w:t>
            </w:r>
            <w:r w:rsidR="00500952">
              <w:t xml:space="preserve"> i bogen</w:t>
            </w:r>
            <w:r w:rsidR="00E35F31">
              <w:t xml:space="preserve"> bare ved at se billedet på siden. Det samme </w:t>
            </w:r>
            <w:proofErr w:type="spellStart"/>
            <w:r w:rsidR="00E35F31">
              <w:t>ift</w:t>
            </w:r>
            <w:proofErr w:type="spellEnd"/>
            <w:r w:rsidR="00E35F31">
              <w:t xml:space="preserve"> når vi spille</w:t>
            </w:r>
            <w:r w:rsidR="0047067F">
              <w:t>r</w:t>
            </w:r>
            <w:r w:rsidR="00E35F31">
              <w:t xml:space="preserve"> spil, her vægtes der at vi spiller spil, hvor børnene bliver nød til at bidrage med snak under spillet</w:t>
            </w:r>
            <w:r w:rsidR="0047067F">
              <w:t>, samtidig med vi kan arbejde med begrebsforståelse eller andre elementer i sproget barnet synes er svært. Dette gøres for at give barnet lyst til at lære, også selvom vi ikke mestrer det.</w:t>
            </w:r>
          </w:p>
          <w:p w14:paraId="55DCF5FE" w14:textId="77777777" w:rsidR="001252AC" w:rsidRDefault="001252AC" w:rsidP="008F1061">
            <w:pPr>
              <w:pStyle w:val="Tekst3"/>
            </w:pPr>
          </w:p>
          <w:p w14:paraId="2F949190" w14:textId="0B9BFD23" w:rsidR="001252AC" w:rsidRPr="0048299D" w:rsidRDefault="001252AC" w:rsidP="008F1061">
            <w:pPr>
              <w:pStyle w:val="Tekst3"/>
            </w:pPr>
          </w:p>
        </w:tc>
      </w:tr>
    </w:tbl>
    <w:p w14:paraId="49683DB3" w14:textId="43B03AAA" w:rsidR="001252AC" w:rsidRDefault="001252AC">
      <w:pPr>
        <w:spacing w:line="240" w:lineRule="auto"/>
      </w:pPr>
    </w:p>
    <w:p w14:paraId="5AC766F2" w14:textId="77777777" w:rsidR="001252AC" w:rsidRDefault="001252AC">
      <w:pPr>
        <w:spacing w:line="240" w:lineRule="auto"/>
      </w:pPr>
      <w:r>
        <w:br w:type="page"/>
      </w:r>
    </w:p>
    <w:p w14:paraId="6333577D" w14:textId="77777777" w:rsidR="00126ED6" w:rsidRPr="0048299D" w:rsidRDefault="00126ED6">
      <w:pPr>
        <w:spacing w:line="240" w:lineRule="auto"/>
      </w:pPr>
    </w:p>
    <w:p w14:paraId="3F13C6BB" w14:textId="77777777" w:rsidR="00126ED6" w:rsidRPr="0048299D"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5BC9FBED" w14:textId="77777777" w:rsidTr="008F1061">
        <w:trPr>
          <w:cantSplit/>
        </w:trPr>
        <w:tc>
          <w:tcPr>
            <w:tcW w:w="7087" w:type="dxa"/>
          </w:tcPr>
          <w:p w14:paraId="74BBD171" w14:textId="77777777" w:rsidR="00126ED6" w:rsidRPr="00084F73" w:rsidRDefault="00126ED6" w:rsidP="008F1061">
            <w:pPr>
              <w:pStyle w:val="Overskrift2"/>
              <w:rPr>
                <w:color w:val="CD1626" w:themeColor="accent2"/>
              </w:rPr>
            </w:pPr>
            <w:r>
              <w:rPr>
                <w:color w:val="CD1626" w:themeColor="accent2"/>
              </w:rPr>
              <w:t>Krop, sanser og bevægelse</w:t>
            </w:r>
          </w:p>
          <w:p w14:paraId="645ED04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2468900E"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5A6B2A46" w14:textId="77777777" w:rsidR="00126ED6" w:rsidRPr="00B02D50" w:rsidRDefault="00126ED6" w:rsidP="008F1061">
            <w:pPr>
              <w:pStyle w:val="Byline"/>
            </w:pPr>
            <w:r w:rsidRPr="00126ED6">
              <w:t>Den styrkede pædagogiske læreplan, Rammer og indhold, s. 42-43</w:t>
            </w:r>
          </w:p>
        </w:tc>
        <w:tc>
          <w:tcPr>
            <w:tcW w:w="2551" w:type="dxa"/>
          </w:tcPr>
          <w:p w14:paraId="5C419A51" w14:textId="77777777" w:rsidR="00126ED6" w:rsidRDefault="00126ED6" w:rsidP="008F1061">
            <w:pPr>
              <w:jc w:val="right"/>
              <w:rPr>
                <w:color w:val="0077B3" w:themeColor="accent1"/>
              </w:rPr>
            </w:pPr>
            <w:r>
              <w:rPr>
                <w:noProof/>
                <w:color w:val="0077B3" w:themeColor="accent1"/>
                <w:lang w:eastAsia="da-DK"/>
              </w:rPr>
              <w:drawing>
                <wp:inline distT="0" distB="0" distL="0" distR="0" wp14:anchorId="04FF773F" wp14:editId="2C51BC9C">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6ED29F8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F4B6614" w14:textId="77777777" w:rsidTr="008F1061">
        <w:tc>
          <w:tcPr>
            <w:tcW w:w="9638" w:type="dxa"/>
          </w:tcPr>
          <w:p w14:paraId="213E84CA" w14:textId="77777777" w:rsidR="00126ED6" w:rsidRDefault="00126ED6" w:rsidP="008F1061">
            <w:pPr>
              <w:pStyle w:val="Tekst4"/>
              <w:ind w:left="284"/>
            </w:pPr>
            <w:r w:rsidRPr="005A03C3">
              <w:t>Pædagogiske mål for læreplanstemaet:</w:t>
            </w:r>
          </w:p>
          <w:p w14:paraId="7678FA58"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1A28EE51"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6BB9F2EF" w14:textId="77777777" w:rsidTr="008F1061">
        <w:tc>
          <w:tcPr>
            <w:tcW w:w="9638" w:type="dxa"/>
          </w:tcPr>
          <w:p w14:paraId="7A97E022" w14:textId="77777777" w:rsidR="00126ED6" w:rsidRDefault="009E1428" w:rsidP="00FC6CA1">
            <w:pPr>
              <w:pStyle w:val="Tekst5rd"/>
              <w:suppressAutoHyphens/>
            </w:pPr>
            <w:r w:rsidRPr="009E1428">
              <w:t>Hvordan understøtter vores pædagogiske læringsmiljø udviklingen af børnenes krop, sanser og bevægelse?</w:t>
            </w:r>
          </w:p>
          <w:p w14:paraId="2F7E7482" w14:textId="77777777" w:rsidR="00126ED6" w:rsidRDefault="00126ED6" w:rsidP="008F1061">
            <w:pPr>
              <w:pStyle w:val="Tekst1rd"/>
            </w:pPr>
            <w:r w:rsidRPr="005D3542">
              <w:t>Herunder, hvordan vores pædagogiske læringsmiljø:</w:t>
            </w:r>
          </w:p>
          <w:p w14:paraId="21487852"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743C9423" w14:textId="77777777" w:rsidR="00954E38" w:rsidRPr="00954E38" w:rsidRDefault="00954E38" w:rsidP="00954E38">
            <w:pPr>
              <w:pStyle w:val="Bullettekst3rd"/>
            </w:pPr>
            <w:r w:rsidRPr="00954E38">
              <w:t xml:space="preserve">Tager udgangspunkt i det fælles pædagogiske grundlag </w:t>
            </w:r>
          </w:p>
          <w:p w14:paraId="530C0550" w14:textId="77777777" w:rsidR="00126ED6" w:rsidRDefault="00954E38" w:rsidP="008F1061">
            <w:pPr>
              <w:pStyle w:val="Bullettekst3rd"/>
              <w:spacing w:after="240"/>
            </w:pPr>
            <w:r w:rsidRPr="00954E38">
              <w:t>Ses i samspil med de øvrige læreplanstemaer.</w:t>
            </w:r>
          </w:p>
          <w:p w14:paraId="0F34BEFC" w14:textId="095BC606" w:rsidR="005F76B5" w:rsidRDefault="005F76B5" w:rsidP="008F1061">
            <w:pPr>
              <w:pStyle w:val="Tekst3"/>
            </w:pPr>
            <w:r>
              <w:t xml:space="preserve">Barnet er sin krop og har sin krop. Barnet er i verden gennem kroppen. Den udvikling og læring, som finder sted, er særlig synlig på det motoriske og bevægelsesmæssige område. Men kroppen er mere end et værktøj til at bevæge sig med. Kroppen er et stort og sammensat sansesystem, som udgør fundament for erfaring, viden, følelsesmæssige og sociale processer samt kommunikation. Ved at tage vare på kroppen og sikre dens udfoldelser lægges grundlaget for fysisk og psykisk sundhed. </w:t>
            </w:r>
          </w:p>
          <w:p w14:paraId="1B325292" w14:textId="34C08D4C" w:rsidR="002C56C5" w:rsidRDefault="007B518D" w:rsidP="008F1061">
            <w:pPr>
              <w:pStyle w:val="Tekst3"/>
            </w:pPr>
            <w:r>
              <w:t xml:space="preserve">Lillemyr er en </w:t>
            </w:r>
            <w:proofErr w:type="spellStart"/>
            <w:r>
              <w:t>naturbørnehave</w:t>
            </w:r>
            <w:proofErr w:type="spellEnd"/>
            <w:r>
              <w:t>, hvor de naturlig er udenfor hver dag. Legepladsen er lavet på den måde, hvor børnene bliver nød til at udfolde sig fysisk. Der er der både bakker, træer som kan klatres i, en rutsjebane,</w:t>
            </w:r>
            <w:r w:rsidR="00926917">
              <w:t xml:space="preserve"> gynger,</w:t>
            </w:r>
            <w:r>
              <w:t xml:space="preserve"> fodboldbane mm. </w:t>
            </w:r>
            <w:r w:rsidR="002C56C5">
              <w:t>Vi har også aktiviteter som Sommer OL, Rend og hop.</w:t>
            </w:r>
            <w:r w:rsidR="001252AC">
              <w:t xml:space="preserve"> </w:t>
            </w:r>
            <w:r w:rsidR="002C56C5">
              <w:t xml:space="preserve">Når vi er i naturen, så </w:t>
            </w:r>
            <w:r w:rsidR="00926917">
              <w:t>prioriterer</w:t>
            </w:r>
            <w:r w:rsidR="002C56C5">
              <w:t xml:space="preserve"> vi at børnene </w:t>
            </w:r>
            <w:r w:rsidR="00926917">
              <w:t xml:space="preserve">får </w:t>
            </w:r>
            <w:r w:rsidR="002C56C5">
              <w:t>sanse</w:t>
            </w:r>
            <w:r w:rsidR="00926917">
              <w:t>t</w:t>
            </w:r>
            <w:r w:rsidR="002C56C5">
              <w:t xml:space="preserve"> med deres krop, fx hvordan føles det at have en regnorm i hånden, </w:t>
            </w:r>
            <w:r w:rsidR="0047067F">
              <w:t xml:space="preserve">eller </w:t>
            </w:r>
            <w:r w:rsidR="002C56C5">
              <w:t>hv</w:t>
            </w:r>
            <w:r w:rsidR="00926917">
              <w:t>ordan lyder regnvejr</w:t>
            </w:r>
            <w:r w:rsidR="002C56C5">
              <w:t xml:space="preserve">. Vi bruger rigtig meget den omkringliggende natur. Her går vi ud, </w:t>
            </w:r>
            <w:r w:rsidR="0047067F">
              <w:t>hvilket gør at</w:t>
            </w:r>
            <w:r w:rsidR="002C56C5">
              <w:t xml:space="preserve"> børnene</w:t>
            </w:r>
            <w:r w:rsidR="0047067F">
              <w:t xml:space="preserve"> er</w:t>
            </w:r>
            <w:r w:rsidR="002C56C5">
              <w:t xml:space="preserve"> rigtig gode til at gå</w:t>
            </w:r>
            <w:r w:rsidR="0047067F">
              <w:t>, og dermed bruge deres krop</w:t>
            </w:r>
            <w:r w:rsidR="002C56C5">
              <w:t>. Naturen er fantastisk at sanse i, både med sandstrand, skove, åbne marker, bakker</w:t>
            </w:r>
            <w:r w:rsidR="00364204">
              <w:t xml:space="preserve"> mm</w:t>
            </w:r>
          </w:p>
          <w:p w14:paraId="7114F428" w14:textId="77777777" w:rsidR="00926917" w:rsidRDefault="002C56C5" w:rsidP="001252AC">
            <w:pPr>
              <w:pStyle w:val="Tekst3"/>
            </w:pPr>
            <w:r>
              <w:t xml:space="preserve">Bevægelseslege er også noget vi vægter højt. Der er bevægelseslege i rundkredsen, for alle </w:t>
            </w:r>
            <w:r w:rsidR="00926917">
              <w:t xml:space="preserve">grupper. </w:t>
            </w:r>
            <w:r>
              <w:t xml:space="preserve">Der er bevægelseslege ude på legepladsen, fx alle mine kyllinger, banke, banke bøf mm. De ældste børn har også en fast gymnastikdag i vinterhalvåret. </w:t>
            </w:r>
          </w:p>
          <w:p w14:paraId="4BC550CF" w14:textId="0A66BD82" w:rsidR="0047067F" w:rsidRPr="007400E9" w:rsidRDefault="0047067F" w:rsidP="001252AC">
            <w:pPr>
              <w:pStyle w:val="Tekst3"/>
            </w:pPr>
            <w:r>
              <w:t xml:space="preserve">Vi sanser også rigtig meget </w:t>
            </w:r>
            <w:proofErr w:type="spellStart"/>
            <w:r>
              <w:t>ift</w:t>
            </w:r>
            <w:proofErr w:type="spellEnd"/>
            <w:r>
              <w:t xml:space="preserve"> den mad vi spiser. Vores madmor er rigtig god til at lave noget, som børnene skal smage, fx hvordan smager en broccoli hvis den dyppes i appelsinsaft i stedet for den kun er kogt? I naturen er vi også opmærksomme på hvad der er omkring os – er der friske </w:t>
            </w:r>
            <w:r w:rsidR="00472EEE">
              <w:t xml:space="preserve">bøgeskud, er der brombær </w:t>
            </w:r>
            <w:r w:rsidR="00472EEE">
              <w:lastRenderedPageBreak/>
              <w:t>eller andet man kan mærke, se, lugte og smage.</w:t>
            </w:r>
            <w:r w:rsidR="00926917">
              <w:t xml:space="preserve"> Det er vigtigt for os at børnene får en forståelse af maden helt fra jord til bord. Og dermed også får sanset til en kost der er sund og nærende. </w:t>
            </w:r>
          </w:p>
        </w:tc>
      </w:tr>
    </w:tbl>
    <w:p w14:paraId="57A99D94" w14:textId="538DF0DE" w:rsidR="00954E38" w:rsidRDefault="00954E38">
      <w:pPr>
        <w:spacing w:line="240" w:lineRule="auto"/>
      </w:pPr>
    </w:p>
    <w:p w14:paraId="210F2031"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492CB7A9" w14:textId="77777777" w:rsidTr="008F1061">
        <w:trPr>
          <w:cantSplit/>
        </w:trPr>
        <w:tc>
          <w:tcPr>
            <w:tcW w:w="7087" w:type="dxa"/>
          </w:tcPr>
          <w:p w14:paraId="5C52C11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6DC60ED4"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233D0CD"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78DE36FD" w14:textId="77777777" w:rsidR="00954E38" w:rsidRPr="00B02D50" w:rsidRDefault="00954E38" w:rsidP="008F1061">
            <w:pPr>
              <w:pStyle w:val="Byline"/>
            </w:pPr>
            <w:r w:rsidRPr="00954E38">
              <w:t>Den styrkede pædagogiske læreplan, Rammer og indhold, s. 44-45</w:t>
            </w:r>
          </w:p>
        </w:tc>
        <w:tc>
          <w:tcPr>
            <w:tcW w:w="2551" w:type="dxa"/>
          </w:tcPr>
          <w:p w14:paraId="7FF08509"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C6E9EA4" wp14:editId="4EBC63E9">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538E9EF1"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D1379ED" w14:textId="77777777" w:rsidTr="008F1061">
        <w:tc>
          <w:tcPr>
            <w:tcW w:w="9638" w:type="dxa"/>
          </w:tcPr>
          <w:p w14:paraId="21746782" w14:textId="77777777" w:rsidR="00954E38" w:rsidRPr="00954E38" w:rsidRDefault="00954E38" w:rsidP="00954E38">
            <w:pPr>
              <w:pStyle w:val="Tekst4"/>
              <w:ind w:left="284"/>
            </w:pPr>
            <w:r w:rsidRPr="00954E38">
              <w:t>Pædagogiske mål for læreplanstemaet:</w:t>
            </w:r>
          </w:p>
          <w:p w14:paraId="09B3A58B"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BE28BA1"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867822" w14:paraId="01614EC4" w14:textId="77777777" w:rsidTr="008F1061">
        <w:tc>
          <w:tcPr>
            <w:tcW w:w="9638" w:type="dxa"/>
          </w:tcPr>
          <w:p w14:paraId="7F395C26" w14:textId="77777777" w:rsidR="00954E38" w:rsidRDefault="00954E38" w:rsidP="008F1061">
            <w:pPr>
              <w:pStyle w:val="Tekst5rd"/>
            </w:pPr>
            <w:r w:rsidRPr="00954E38">
              <w:t>Hvordan understøtter vores pædagogiske læringsmiljø, at børnene gør sig erfaringer med natur, udeliv og science?</w:t>
            </w:r>
          </w:p>
          <w:p w14:paraId="569122F4" w14:textId="77777777" w:rsidR="00954E38" w:rsidRDefault="00954E38" w:rsidP="008F1061">
            <w:pPr>
              <w:pStyle w:val="Tekst1rd"/>
            </w:pPr>
            <w:r w:rsidRPr="005D3542">
              <w:t>Herunder, hvordan vores pædagogiske læringsmiljø:</w:t>
            </w:r>
          </w:p>
          <w:p w14:paraId="18F6BBF1" w14:textId="77777777" w:rsidR="00954E38" w:rsidRDefault="00954E38" w:rsidP="00954E38">
            <w:pPr>
              <w:pStyle w:val="Bullettekst3rd"/>
            </w:pPr>
            <w:r>
              <w:t xml:space="preserve">Understøtter de to pædagogiske mål for temaet Natur, udeliv og science </w:t>
            </w:r>
          </w:p>
          <w:p w14:paraId="4C94C319" w14:textId="77777777" w:rsidR="00954E38" w:rsidRDefault="00954E38" w:rsidP="00954E38">
            <w:pPr>
              <w:pStyle w:val="Bullettekst3rd"/>
            </w:pPr>
            <w:r>
              <w:t xml:space="preserve">Tager udgangspunkt i det fælles pædagogiske grundlag </w:t>
            </w:r>
          </w:p>
          <w:p w14:paraId="020D78EB" w14:textId="77777777" w:rsidR="00954E38" w:rsidRDefault="00954E38" w:rsidP="008F1061">
            <w:pPr>
              <w:pStyle w:val="Bullettekst3rd"/>
              <w:spacing w:after="240"/>
            </w:pPr>
            <w:r w:rsidRPr="00954E38">
              <w:t>Ses i samspil med de øvrige læreplanstemaer.</w:t>
            </w:r>
          </w:p>
          <w:p w14:paraId="59E472E3" w14:textId="44E57A4B" w:rsidR="005F76B5" w:rsidRDefault="00EA5431" w:rsidP="008F1061">
            <w:pPr>
              <w:pStyle w:val="Tekst3"/>
            </w:pPr>
            <w:r>
              <w:t>Naturoplevelser i barndommen har både en følelsesmæssig, en kognitiv og en kropslig dimension. Naturfaglig dannelse i Lillemyr handler om, at børnene f</w:t>
            </w:r>
            <w:r w:rsidR="00926917">
              <w:t>å</w:t>
            </w:r>
            <w:r>
              <w:t>r mangeartede naturoplevelser samt en interesse for og viden om naturen. Hermed skabes grundlaget for børnenes forståelse af deres omverden og for en senere stillingtagen til eksempelvis miljøspørgsmål.</w:t>
            </w:r>
          </w:p>
          <w:p w14:paraId="2C184C0E" w14:textId="457197B7" w:rsidR="00867822" w:rsidRDefault="00867822" w:rsidP="008F1061">
            <w:pPr>
              <w:pStyle w:val="Tekst3"/>
            </w:pPr>
            <w:r>
              <w:t xml:space="preserve">Vi giver børnene lyst til at opleve naturen og passe på naturen. Når vi går tur observerer vi rigtig meget. Når vi er ude, så er de også rigtig gode til at observere hvilket vejr det er, om det er vinter eller efterår. De bliver også opmærksomme på fuglene der flyver hen over os. </w:t>
            </w:r>
          </w:p>
          <w:p w14:paraId="3B2A7A8C" w14:textId="77777777" w:rsidR="00867822" w:rsidRDefault="00CD1474" w:rsidP="008F1061">
            <w:pPr>
              <w:pStyle w:val="Tekst3"/>
            </w:pPr>
            <w:r>
              <w:t xml:space="preserve">Ex: </w:t>
            </w:r>
            <w:r w:rsidR="00867822" w:rsidRPr="00867822">
              <w:t>Når de leger, er der også mange børn som leger med chokolade, sukker og guld (Altså om det er al</w:t>
            </w:r>
            <w:r w:rsidR="00867822">
              <w:t>mindelig jord, om det er fint sand, eller om der er sand med kobber aflejring i det, som gør at det har et guld skær</w:t>
            </w:r>
            <w:r w:rsidR="00867822" w:rsidRPr="00867822">
              <w:t>)</w:t>
            </w:r>
          </w:p>
          <w:p w14:paraId="67AC0EF2" w14:textId="77777777" w:rsidR="00CD1474" w:rsidRDefault="00CD1474" w:rsidP="00CD1474">
            <w:pPr>
              <w:pStyle w:val="Tekst3"/>
            </w:pPr>
            <w:r>
              <w:lastRenderedPageBreak/>
              <w:t>Vi har også en miljøuge. Her bruges der tid på at samle skrald, sortere, hvordan man kan genanvende og hvor man skal aflevere det.</w:t>
            </w:r>
            <w:r w:rsidR="00552DC9">
              <w:t xml:space="preserve"> I den forbindelse tager vi også til </w:t>
            </w:r>
            <w:proofErr w:type="spellStart"/>
            <w:r w:rsidR="00552DC9">
              <w:t>BOFAs</w:t>
            </w:r>
            <w:proofErr w:type="spellEnd"/>
            <w:r w:rsidR="00552DC9">
              <w:t xml:space="preserve"> miljøtårn</w:t>
            </w:r>
            <w:r w:rsidR="00472EEE">
              <w:t>, og snakker om genanvendelighed</w:t>
            </w:r>
            <w:r w:rsidR="00552DC9">
              <w:t>.</w:t>
            </w:r>
            <w:r w:rsidR="00472EEE">
              <w:t xml:space="preserve"> De yngre tager på den lokale affaldsstation og afleverer det vi har fundet i naturen.</w:t>
            </w:r>
          </w:p>
          <w:p w14:paraId="4EC63BB2" w14:textId="77777777" w:rsidR="00CD1474" w:rsidRDefault="00CD1474" w:rsidP="00CD1474">
            <w:pPr>
              <w:pStyle w:val="Tekst3"/>
            </w:pPr>
            <w:r>
              <w:t>De ældste børn bruger rigtig meget tid på at se på dyrespor, og om de kan opdage dyrene som er i naturen, uanset om det er et rådyr eller om det er en bille.</w:t>
            </w:r>
          </w:p>
          <w:p w14:paraId="25ECF714" w14:textId="322C1B3C" w:rsidR="00CD1474" w:rsidRDefault="00CD1474" w:rsidP="00CD1474">
            <w:pPr>
              <w:pStyle w:val="Tekst3"/>
            </w:pPr>
            <w:r>
              <w:t xml:space="preserve">Vi har også besøg af en jæger hvert år, så vi snakker om naturens gang, at nogle dyr spiser hinanden, og hvordan vi også passer på naturen som mennesker, </w:t>
            </w:r>
            <w:r w:rsidR="000A7D9D">
              <w:t>når</w:t>
            </w:r>
            <w:r>
              <w:t xml:space="preserve"> vi skyder nogle dyr, som er svage el.lign.</w:t>
            </w:r>
          </w:p>
          <w:p w14:paraId="0ECF84D3" w14:textId="253DA175" w:rsidR="00CD1474" w:rsidRDefault="00CD1474" w:rsidP="00CD1474">
            <w:pPr>
              <w:pStyle w:val="Tekst3"/>
            </w:pPr>
            <w:r>
              <w:t>Vi har også natur</w:t>
            </w:r>
            <w:r w:rsidR="00267114">
              <w:t>uge</w:t>
            </w:r>
            <w:r>
              <w:t>, hvor vi vælger et tema</w:t>
            </w:r>
            <w:r w:rsidR="00267114">
              <w:t>. Dette tema</w:t>
            </w:r>
            <w:r>
              <w:t xml:space="preserve"> s</w:t>
            </w:r>
            <w:r w:rsidR="00267114">
              <w:t xml:space="preserve">nakker vi om, undersøger og laver eksperimenter med, inden der fx laves noget kreativt ud fra det undersøgte tema. </w:t>
            </w:r>
          </w:p>
          <w:p w14:paraId="4A273BDD" w14:textId="0C3CE04C" w:rsidR="00867822" w:rsidRDefault="00867822" w:rsidP="008F1061">
            <w:pPr>
              <w:pStyle w:val="Tekst3"/>
            </w:pPr>
            <w:r>
              <w:t>De voksn</w:t>
            </w:r>
            <w:r w:rsidR="00CD1474">
              <w:t xml:space="preserve">e har været på naturkursus 2-3 </w:t>
            </w:r>
            <w:r w:rsidR="000A7D9D">
              <w:t>gange, og generelt sender vi altid nogle afsted, når der er kurser på Bornholm</w:t>
            </w:r>
          </w:p>
          <w:p w14:paraId="5E306360" w14:textId="70B217DF" w:rsidR="00CD1474" w:rsidRPr="00867822" w:rsidRDefault="00CD1474" w:rsidP="008F1061">
            <w:pPr>
              <w:pStyle w:val="Tekst3"/>
            </w:pPr>
            <w:r>
              <w:t>E</w:t>
            </w:r>
            <w:r w:rsidR="00472EEE">
              <w:t>ks</w:t>
            </w:r>
            <w:r>
              <w:t xml:space="preserve">: Vi har en voksdug hvor vi har lavet en masse cirkler på. Her finder børnene dyr som skal lave væddeløb. Vi snakker om hvilket dyr de forventer er hurtigst, hvorefter vi sætter 2 dyr ned og </w:t>
            </w:r>
            <w:r w:rsidR="00317C81">
              <w:t>ser hvilket dyr der er hurtigst af dugen</w:t>
            </w:r>
            <w:r>
              <w:t>. Så kan der snakkes om hvorfor det var det dyr der vandt, selvom det måske ikke altid vil ha været det hurtigste dyr.</w:t>
            </w:r>
          </w:p>
        </w:tc>
      </w:tr>
    </w:tbl>
    <w:p w14:paraId="0D177678" w14:textId="77777777" w:rsidR="00954E38" w:rsidRDefault="00CD1474">
      <w:pPr>
        <w:spacing w:line="240" w:lineRule="auto"/>
      </w:pPr>
      <w:r>
        <w:lastRenderedPageBreak/>
        <w:t xml:space="preserve">Vi laver også landart i naturen. Så kan vi snakke om hvordan ser en </w:t>
      </w:r>
      <w:r w:rsidR="00472EEE">
        <w:t>bænkebider/edderkop</w:t>
      </w:r>
      <w:r>
        <w:t xml:space="preserve"> ud, inden vi laver den ud af grene, blade, blomster, kogler. Det kan </w:t>
      </w:r>
      <w:r w:rsidR="00472EEE">
        <w:t>lige såvel</w:t>
      </w:r>
      <w:r>
        <w:t xml:space="preserve"> være et fantasidyr de skal lave, hvor de kan snakke om den skal have horn, vinger</w:t>
      </w:r>
      <w:r w:rsidR="00472EEE">
        <w:t>, antal ben</w:t>
      </w:r>
      <w:r>
        <w:t>.</w:t>
      </w:r>
    </w:p>
    <w:p w14:paraId="58289516" w14:textId="77777777" w:rsidR="00CD1474" w:rsidRDefault="00CD1474">
      <w:pPr>
        <w:spacing w:line="240" w:lineRule="auto"/>
      </w:pPr>
    </w:p>
    <w:p w14:paraId="27EC5AE0" w14:textId="77777777" w:rsidR="00CD1474" w:rsidRDefault="00CD1474">
      <w:pPr>
        <w:spacing w:line="240" w:lineRule="auto"/>
      </w:pPr>
      <w:r>
        <w:t>Vi kan også finde på at tage ud og male sten med vandfarver. Det smykker naturen</w:t>
      </w:r>
      <w:r w:rsidR="00552DC9">
        <w:t xml:space="preserve"> uden at ødelægge naturen</w:t>
      </w:r>
      <w:r>
        <w:t>, og er væk igen næste gang det regner.</w:t>
      </w:r>
    </w:p>
    <w:p w14:paraId="3167187F" w14:textId="77777777" w:rsidR="00552DC9" w:rsidRDefault="00552DC9">
      <w:pPr>
        <w:spacing w:line="240" w:lineRule="auto"/>
      </w:pPr>
    </w:p>
    <w:p w14:paraId="5B2380CC" w14:textId="514F62E7" w:rsidR="00552DC9" w:rsidRDefault="00552DC9">
      <w:pPr>
        <w:spacing w:line="240" w:lineRule="auto"/>
      </w:pPr>
      <w:r>
        <w:t>Vi har også højbede</w:t>
      </w:r>
      <w:r w:rsidR="00AF3DC8">
        <w:t xml:space="preserve"> og et drivhus</w:t>
      </w:r>
      <w:r>
        <w:t xml:space="preserve"> i børnehaven. Her er det de ældste børn som er ansvarlige for at så salat og blomster</w:t>
      </w:r>
      <w:r w:rsidR="00472EEE">
        <w:t>,</w:t>
      </w:r>
      <w:r>
        <w:t xml:space="preserve"> lægge kartofler og løg. Det er også dem der holder haven indtil vi kan høste.</w:t>
      </w:r>
    </w:p>
    <w:p w14:paraId="6D92168D" w14:textId="187808E0" w:rsidR="00267114" w:rsidRDefault="00267114">
      <w:pPr>
        <w:spacing w:line="240" w:lineRule="auto"/>
      </w:pPr>
    </w:p>
    <w:p w14:paraId="4FF93159" w14:textId="26FD0164" w:rsidR="00267114" w:rsidRDefault="00267114">
      <w:pPr>
        <w:spacing w:line="240" w:lineRule="auto"/>
      </w:pPr>
      <w:r>
        <w:t>Derudover har vi også naturtavler på legepladsen, som er med til at gøre børnene nysgerrige på den enkelte fugl, blomst eller sommerfugl.</w:t>
      </w:r>
    </w:p>
    <w:p w14:paraId="532B114C" w14:textId="136532C3" w:rsidR="00267114" w:rsidRDefault="00267114">
      <w:pPr>
        <w:spacing w:line="240" w:lineRule="auto"/>
      </w:pPr>
      <w:r>
        <w:t xml:space="preserve">Vi har et æbletræ midt på legepladsen, hvor vi ser det få blade, blomster, og helt ind til vi plukker æblerne i løbet af efteråret. </w:t>
      </w:r>
    </w:p>
    <w:p w14:paraId="2C592ED2" w14:textId="7465E8CE" w:rsidR="00267114" w:rsidRDefault="00267114">
      <w:pPr>
        <w:spacing w:line="240" w:lineRule="auto"/>
      </w:pPr>
    </w:p>
    <w:p w14:paraId="04A121B9" w14:textId="002F89BF" w:rsidR="00267114" w:rsidRDefault="00267114">
      <w:pPr>
        <w:spacing w:line="240" w:lineRule="auto"/>
      </w:pPr>
      <w:r>
        <w:t xml:space="preserve">Meget af dette udeliv, er også inspireret af science. Altså lysten til at observere, undersøge og afprøve. Hvad sker der i kompostbeholderen, hvordan kan en kartoffel blive til mange, hvor mange ben har et insekt, hvor stærk er strømmen i et å løb? Alle disse erfaringer og nysgerrigheden til at undersøge, er noget af det som vi gerne vil give børnene videre med i livet. </w:t>
      </w:r>
    </w:p>
    <w:p w14:paraId="7C1108F1" w14:textId="4867CDCF" w:rsidR="001252AC" w:rsidRDefault="001252AC">
      <w:pPr>
        <w:spacing w:line="240" w:lineRule="auto"/>
      </w:pPr>
    </w:p>
    <w:p w14:paraId="4804426F" w14:textId="77777777" w:rsidR="00472EEE" w:rsidRPr="00867822" w:rsidRDefault="00472EEE">
      <w:pPr>
        <w:spacing w:line="240" w:lineRule="auto"/>
      </w:pPr>
    </w:p>
    <w:p w14:paraId="349108E7" w14:textId="77777777" w:rsidR="00954E38" w:rsidRPr="00867822"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65C1F13A" w14:textId="77777777" w:rsidTr="008F1061">
        <w:trPr>
          <w:cantSplit/>
        </w:trPr>
        <w:tc>
          <w:tcPr>
            <w:tcW w:w="7087" w:type="dxa"/>
          </w:tcPr>
          <w:p w14:paraId="3B0F496E"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5480CDB0"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6C5FB2C6"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2E5A4DF7" w14:textId="77777777" w:rsidR="00954E38" w:rsidRPr="00B02D50" w:rsidRDefault="00954E38" w:rsidP="008F1061">
            <w:pPr>
              <w:pStyle w:val="Byline"/>
            </w:pPr>
            <w:r w:rsidRPr="00954E38">
              <w:t>Den styrkede pædagogiske læreplan, Rammer og indhold, s. 46-47</w:t>
            </w:r>
          </w:p>
        </w:tc>
        <w:tc>
          <w:tcPr>
            <w:tcW w:w="2551" w:type="dxa"/>
          </w:tcPr>
          <w:p w14:paraId="596DD645" w14:textId="77777777" w:rsidR="00954E38" w:rsidRDefault="00954E38" w:rsidP="008F1061">
            <w:pPr>
              <w:jc w:val="right"/>
              <w:rPr>
                <w:color w:val="0077B3" w:themeColor="accent1"/>
              </w:rPr>
            </w:pPr>
            <w:r>
              <w:rPr>
                <w:noProof/>
                <w:color w:val="0077B3" w:themeColor="accent1"/>
                <w:lang w:eastAsia="da-DK"/>
              </w:rPr>
              <w:drawing>
                <wp:inline distT="0" distB="0" distL="0" distR="0" wp14:anchorId="5086D98A" wp14:editId="395360FC">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C5027F1"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0B6A9BE4" w14:textId="77777777" w:rsidTr="008F1061">
        <w:tc>
          <w:tcPr>
            <w:tcW w:w="9638" w:type="dxa"/>
          </w:tcPr>
          <w:p w14:paraId="0A193BA5" w14:textId="77777777" w:rsidR="00954E38" w:rsidRPr="00954E38" w:rsidRDefault="00954E38" w:rsidP="008F1061">
            <w:pPr>
              <w:pStyle w:val="Tekst4"/>
              <w:ind w:left="284"/>
            </w:pPr>
            <w:r w:rsidRPr="00954E38">
              <w:t>Pædagogiske mål for læreplanstemaet:</w:t>
            </w:r>
          </w:p>
          <w:p w14:paraId="0511DC6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1941C68C"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p w14:paraId="2002C75F" w14:textId="77777777" w:rsidR="00AF3DC8" w:rsidRDefault="00AF3DC8">
      <w:r>
        <w:rPr>
          <w:b/>
        </w:rPr>
        <w:br w:type="page"/>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34191EA" w14:textId="77777777" w:rsidTr="008F1061">
        <w:tc>
          <w:tcPr>
            <w:tcW w:w="9638" w:type="dxa"/>
          </w:tcPr>
          <w:p w14:paraId="13EB21B1" w14:textId="2DD6AEF5" w:rsidR="00954E38" w:rsidRDefault="00954E38" w:rsidP="008F1061">
            <w:pPr>
              <w:pStyle w:val="Tekst5rd"/>
            </w:pPr>
            <w:r w:rsidRPr="00954E38">
              <w:lastRenderedPageBreak/>
              <w:t>Hvordan understøtter vores pædagogiske læringsmiljø, at børnene gør sig erfaringer med kultur, æstetik og fællesskab?</w:t>
            </w:r>
          </w:p>
          <w:p w14:paraId="3E784F0E" w14:textId="77777777" w:rsidR="00954E38" w:rsidRDefault="00954E38" w:rsidP="008F1061">
            <w:pPr>
              <w:pStyle w:val="Tekst1rd"/>
            </w:pPr>
            <w:r w:rsidRPr="005D3542">
              <w:t>Herunder, hvordan vores pædagogiske læringsmiljø:</w:t>
            </w:r>
          </w:p>
          <w:p w14:paraId="287D9811" w14:textId="77777777" w:rsidR="00954E38" w:rsidRDefault="00954E38" w:rsidP="008F1061">
            <w:pPr>
              <w:pStyle w:val="Bullettekst3rd"/>
            </w:pPr>
            <w:r w:rsidRPr="00954E38">
              <w:t>Understøtter de to pædagogiske mål for temaet Kultur, æstetik og fælle</w:t>
            </w:r>
            <w:r>
              <w:t>s</w:t>
            </w:r>
            <w:r w:rsidRPr="00954E38">
              <w:t>skab</w:t>
            </w:r>
          </w:p>
          <w:p w14:paraId="753F7EB1" w14:textId="77777777" w:rsidR="00954E38" w:rsidRDefault="00954E38" w:rsidP="008F1061">
            <w:pPr>
              <w:pStyle w:val="Bullettekst3rd"/>
            </w:pPr>
            <w:r>
              <w:t xml:space="preserve">Tager udgangspunkt i det fælles pædagogiske grundlag </w:t>
            </w:r>
          </w:p>
          <w:p w14:paraId="1FEC472F" w14:textId="77777777" w:rsidR="00954E38" w:rsidRDefault="00954E38" w:rsidP="008F1061">
            <w:pPr>
              <w:pStyle w:val="Bullettekst3rd"/>
              <w:spacing w:after="240"/>
            </w:pPr>
            <w:r w:rsidRPr="00954E38">
              <w:t>Ses i samspil med de øvrige læreplanstemaer.</w:t>
            </w:r>
          </w:p>
          <w:p w14:paraId="4673ABB8" w14:textId="77777777" w:rsidR="00EA5431" w:rsidRDefault="00EA5431" w:rsidP="008F1061">
            <w:pPr>
              <w:pStyle w:val="Tekst3"/>
            </w:pPr>
            <w:r>
              <w:t xml:space="preserve">Udvikling af kulturel viden om sig selv og andre og det som er anderledes end en selv er med til at give erkendelse af eget ståsted, egne rødder og egne udviklingsmuligheder. Børns tilgang til kultur er lystfyldt og sensitiv. Respekten for denne tilgang er en forudsætning for at kunne inspirere og berige børne udvikling af kulturelle udtryksformer. Jo rigere udtryksformer, jo mere varieret bliver børns opfattelse af sig selv, andre og omgivelserne. En opfattelse, som livet igennem skal bære og </w:t>
            </w:r>
            <w:r w:rsidR="00472EEE">
              <w:t>værdi sætte</w:t>
            </w:r>
            <w:r>
              <w:t xml:space="preserve"> barnets personlige og sociale identitet.</w:t>
            </w:r>
          </w:p>
          <w:p w14:paraId="5E8F7CEC" w14:textId="427CAA4E" w:rsidR="00746310" w:rsidRDefault="00734B8B" w:rsidP="008F1061">
            <w:pPr>
              <w:pStyle w:val="Tekst3"/>
            </w:pPr>
            <w:r>
              <w:t>Traditioner vægtes højt.</w:t>
            </w:r>
            <w:r w:rsidR="00746310">
              <w:t xml:space="preserve"> Ved fastelavn bruges der tid på traditioner med at klæde sig ud. Til påske snakkes der både om danske traditioner med påskekyllinger og påskelam, og at de fødes ude på gårdene. Der snakkes også om kristne traditioner</w:t>
            </w:r>
            <w:r w:rsidR="00472EEE">
              <w:t>, og der klippes og klistres påskepynt</w:t>
            </w:r>
          </w:p>
          <w:p w14:paraId="550AEFD1" w14:textId="4E287021" w:rsidR="00954E38" w:rsidRDefault="00746310" w:rsidP="008F1061">
            <w:pPr>
              <w:pStyle w:val="Tekst3"/>
            </w:pPr>
            <w:r>
              <w:t xml:space="preserve">Til </w:t>
            </w:r>
            <w:r w:rsidR="00472EEE">
              <w:t>j</w:t>
            </w:r>
            <w:r>
              <w:t>ul har vi også mange traditioner. Der er hus nisser, vi tager i kirke</w:t>
            </w:r>
            <w:r w:rsidR="00472EEE">
              <w:t xml:space="preserve"> og</w:t>
            </w:r>
            <w:r>
              <w:t xml:space="preserve"> vi tager til </w:t>
            </w:r>
            <w:r w:rsidR="00414E9B">
              <w:t>”</w:t>
            </w:r>
            <w:r>
              <w:t>å</w:t>
            </w:r>
            <w:r w:rsidR="00414E9B">
              <w:t>-</w:t>
            </w:r>
            <w:r>
              <w:t>kirke</w:t>
            </w:r>
            <w:r w:rsidR="00414E9B">
              <w:t>-</w:t>
            </w:r>
            <w:r>
              <w:t>jule</w:t>
            </w:r>
            <w:r w:rsidR="00414E9B">
              <w:t>-</w:t>
            </w:r>
            <w:r>
              <w:t>by</w:t>
            </w:r>
            <w:r w:rsidR="00414E9B">
              <w:t xml:space="preserve">”. Vi har også Lucia, hvor alle børnene får lov til at optræde. De forskellige grupper, optræder med noget forskelligt, og den ældste gruppe, skovbørnene er dem der går Lucia. Dette er et arrangement hvor forældre, bedsteforældre m.fl. er inviterede. </w:t>
            </w:r>
          </w:p>
          <w:p w14:paraId="00628892" w14:textId="45AD3E07" w:rsidR="00414E9B" w:rsidRDefault="00414E9B" w:rsidP="008F1061">
            <w:pPr>
              <w:pStyle w:val="Tekst3"/>
            </w:pPr>
            <w:r>
              <w:t xml:space="preserve">Generelt er vi meget opmærksomme på årstidens forløb. </w:t>
            </w:r>
            <w:r w:rsidR="00E2620B">
              <w:t xml:space="preserve">Når det er forår, så snakker vi om hvad landmanden skal gøre. Når det bliver høst tid, så snakker vi om høsten. </w:t>
            </w:r>
          </w:p>
          <w:p w14:paraId="1F9EF613" w14:textId="30830800" w:rsidR="00746310" w:rsidRDefault="00472EEE" w:rsidP="00746310">
            <w:pPr>
              <w:pStyle w:val="Tekst3"/>
            </w:pPr>
            <w:r>
              <w:t>Vi har</w:t>
            </w:r>
            <w:r w:rsidR="00746310">
              <w:t xml:space="preserve"> flere børn som har boet andre steder</w:t>
            </w:r>
            <w:r>
              <w:t xml:space="preserve"> i verden, og derfor har andre baggrunde</w:t>
            </w:r>
            <w:r w:rsidR="00746310">
              <w:t>. De</w:t>
            </w:r>
            <w:r>
              <w:t>r bruges tid på at snakke om hvad forskellene kan være fra land til land, samtidig med vi lærer</w:t>
            </w:r>
            <w:r w:rsidR="00746310">
              <w:t xml:space="preserve"> børnene ikke</w:t>
            </w:r>
            <w:r>
              <w:t xml:space="preserve"> at gøre</w:t>
            </w:r>
            <w:r w:rsidR="00746310">
              <w:t xml:space="preserve"> forskel på</w:t>
            </w:r>
            <w:r>
              <w:t xml:space="preserve"> hinanden. Bare fordi man ikke mestrer det danske sprog </w:t>
            </w:r>
            <w:r w:rsidR="00746310">
              <w:t>kan</w:t>
            </w:r>
            <w:r>
              <w:t xml:space="preserve"> man</w:t>
            </w:r>
            <w:r w:rsidR="00746310">
              <w:t xml:space="preserve"> sagtes lege med. </w:t>
            </w:r>
          </w:p>
          <w:p w14:paraId="7C154D72" w14:textId="77777777" w:rsidR="00746310" w:rsidRDefault="00746310" w:rsidP="008F1061">
            <w:pPr>
              <w:pStyle w:val="Tekst3"/>
            </w:pPr>
            <w:r>
              <w:t xml:space="preserve">Der er også børn som har været med i teaterprojekt, vi har set teater og vi tager imod invitationer når andre inviteres os ud. </w:t>
            </w:r>
          </w:p>
          <w:p w14:paraId="00E54E4B" w14:textId="77777777" w:rsidR="00746310" w:rsidRDefault="00746310" w:rsidP="008F1061">
            <w:pPr>
              <w:pStyle w:val="Tekst3"/>
            </w:pPr>
            <w:r>
              <w:t>De ældste børn kan også li</w:t>
            </w:r>
            <w:r w:rsidR="00414E9B">
              <w:t>de</w:t>
            </w:r>
            <w:r>
              <w:t xml:space="preserve"> at blande farver, fx hvordan kan man lave en grøn eller lilla</w:t>
            </w:r>
            <w:r w:rsidR="008D0642">
              <w:t xml:space="preserve">. </w:t>
            </w:r>
            <w:proofErr w:type="spellStart"/>
            <w:r w:rsidR="008D0642">
              <w:t>Ift</w:t>
            </w:r>
            <w:proofErr w:type="spellEnd"/>
            <w:r w:rsidR="008D0642">
              <w:t xml:space="preserve"> det kunstneriske har vi også hvert år en udstilling hos den lokale legetøjs</w:t>
            </w:r>
            <w:r w:rsidR="00414E9B">
              <w:t>butik</w:t>
            </w:r>
            <w:r w:rsidR="008D0642">
              <w:t xml:space="preserve"> hvor vi alle bidrager med noget til udstillingen, uanset om man er 1 år eller 5 år. </w:t>
            </w:r>
          </w:p>
          <w:p w14:paraId="5848FDE8" w14:textId="21E44B46" w:rsidR="00414E9B" w:rsidRPr="007400E9" w:rsidRDefault="00414E9B" w:rsidP="008F1061">
            <w:pPr>
              <w:pStyle w:val="Tekst3"/>
            </w:pPr>
            <w:r>
              <w:t xml:space="preserve">Noget andet som præger kulturen er at vi har rundkreds, hvor vi synger sammen. Denne afholdes fordi den giver noget til fællesskabet. De ældste børn kan tage hånd om de yngre, og de yngre kan lære af de ældre. Og hele denne måde med at hjælpe hinanden, er med til at styrke fællesskabet. Dette styrkede fællesskab kan så bruges fx i garderoben, hvor de meget gerne vil hjælpe hinanden. Dette fællesskab er noget som børnene tager med sig, når de starter i skole. </w:t>
            </w:r>
          </w:p>
        </w:tc>
      </w:tr>
    </w:tbl>
    <w:p w14:paraId="05876F51" w14:textId="77777777" w:rsidR="00433B67" w:rsidRDefault="00433B67">
      <w:pPr>
        <w:spacing w:line="240" w:lineRule="auto"/>
      </w:pPr>
      <w:r>
        <w:br w:type="page"/>
      </w:r>
    </w:p>
    <w:p w14:paraId="37C61779"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207F8E7B" w14:textId="77777777" w:rsidTr="001D4135">
        <w:trPr>
          <w:cantSplit/>
          <w:trHeight w:hRule="exact" w:val="3232"/>
        </w:trPr>
        <w:tc>
          <w:tcPr>
            <w:tcW w:w="7087" w:type="dxa"/>
            <w:tcBorders>
              <w:top w:val="nil"/>
              <w:bottom w:val="nil"/>
            </w:tcBorders>
          </w:tcPr>
          <w:p w14:paraId="457F4B66" w14:textId="77777777" w:rsidR="002773B3" w:rsidRPr="002773B3" w:rsidRDefault="002773B3" w:rsidP="002B3E6E">
            <w:pPr>
              <w:pStyle w:val="Overskrift1"/>
            </w:pPr>
            <w:r>
              <w:t>Evalueringskultur</w:t>
            </w:r>
          </w:p>
        </w:tc>
        <w:tc>
          <w:tcPr>
            <w:tcW w:w="2608" w:type="dxa"/>
            <w:tcBorders>
              <w:top w:val="nil"/>
              <w:bottom w:val="nil"/>
            </w:tcBorders>
          </w:tcPr>
          <w:p w14:paraId="3F7C596D" w14:textId="77777777" w:rsidR="002773B3" w:rsidRPr="002773B3" w:rsidRDefault="002773B3" w:rsidP="001D4135">
            <w:r>
              <w:rPr>
                <w:noProof/>
                <w:lang w:eastAsia="da-DK"/>
              </w:rPr>
              <w:drawing>
                <wp:inline distT="0" distB="0" distL="0" distR="0" wp14:anchorId="22624CE5" wp14:editId="67D6DFC4">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5889BD07"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50791E5D" w14:textId="77777777" w:rsidTr="002773B3">
        <w:tc>
          <w:tcPr>
            <w:tcW w:w="9638" w:type="dxa"/>
            <w:tcMar>
              <w:top w:w="454" w:type="dxa"/>
            </w:tcMar>
          </w:tcPr>
          <w:p w14:paraId="3725A629"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3A644CF6"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34E93995" w14:textId="77777777" w:rsidR="002773B3" w:rsidRPr="002773B3" w:rsidRDefault="002773B3" w:rsidP="002773B3">
            <w:pPr>
              <w:pStyle w:val="Tekst2"/>
            </w:pPr>
            <w:r w:rsidRPr="002773B3">
              <w:t>Evalueringen skal offentliggøres.</w:t>
            </w:r>
          </w:p>
          <w:p w14:paraId="7252D627"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6EEE8BE1" w14:textId="77777777" w:rsidR="002773B3" w:rsidRDefault="002773B3" w:rsidP="002773B3">
            <w:pPr>
              <w:pStyle w:val="Byline"/>
              <w:spacing w:after="510"/>
            </w:pPr>
            <w:r w:rsidRPr="002773B3">
              <w:t>Den styrkede pædagogiske læreplan, Rammer og indhold, s. 50-51</w:t>
            </w:r>
          </w:p>
        </w:tc>
      </w:tr>
    </w:tbl>
    <w:p w14:paraId="518EB7B7"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649A3DB0" w14:textId="77777777" w:rsidTr="002773B3">
        <w:tc>
          <w:tcPr>
            <w:tcW w:w="9638" w:type="dxa"/>
          </w:tcPr>
          <w:p w14:paraId="6B2AD0D4"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0C3D7FB4"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RPr="001F473E" w14:paraId="38C0194D" w14:textId="77777777" w:rsidTr="002B3E6E">
        <w:tc>
          <w:tcPr>
            <w:tcW w:w="9638" w:type="dxa"/>
          </w:tcPr>
          <w:p w14:paraId="2E58CC0C"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1F98AFEB"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3FA18FC1"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3414C099" w14:textId="6FA1A088" w:rsidR="001F473E" w:rsidRDefault="00E2620B" w:rsidP="002B3E6E">
            <w:pPr>
              <w:pStyle w:val="Tekst3"/>
            </w:pPr>
            <w:r>
              <w:t>Vi</w:t>
            </w:r>
            <w:r w:rsidR="001F473E">
              <w:t xml:space="preserve"> har valgt</w:t>
            </w:r>
            <w:r w:rsidR="00AF3DC8">
              <w:t>,</w:t>
            </w:r>
            <w:r w:rsidR="001F473E">
              <w:t xml:space="preserve"> at ved </w:t>
            </w:r>
            <w:r w:rsidR="00AF3DC8">
              <w:t>det månedlige</w:t>
            </w:r>
            <w:r w:rsidR="001F473E">
              <w:t xml:space="preserve"> personalemøde</w:t>
            </w:r>
            <w:r w:rsidR="00AF3DC8">
              <w:t>,</w:t>
            </w:r>
            <w:r w:rsidR="001F473E">
              <w:t xml:space="preserve"> at evaluere et emne som vi </w:t>
            </w:r>
            <w:r w:rsidR="00AF3DC8">
              <w:t>ud</w:t>
            </w:r>
            <w:r w:rsidR="001F473E">
              <w:t>valgte ved forrige personalemøde. Ved det samme personalemøde vælges et tema som der skal fokuseres på til næste måned. Dette emne kan både være et enkeltstående arrangement, men kan lige</w:t>
            </w:r>
            <w:r w:rsidR="00AC7A85">
              <w:t xml:space="preserve"> </w:t>
            </w:r>
            <w:r w:rsidR="001F473E">
              <w:t>såvel være en standard situation som garderobe</w:t>
            </w:r>
            <w:r w:rsidR="00A32921">
              <w:t>,</w:t>
            </w:r>
            <w:r w:rsidR="001F473E">
              <w:t xml:space="preserve"> madsituation</w:t>
            </w:r>
            <w:r w:rsidR="00A32921">
              <w:t xml:space="preserve"> eller rundkreds</w:t>
            </w:r>
            <w:r w:rsidR="001F473E">
              <w:t>.</w:t>
            </w:r>
            <w:r w:rsidR="00AC7A85">
              <w:t xml:space="preserve"> Derudover evaluerer vi på alle enkeltstående arrangementer, også selvom det ikke er valgt som månedens evaluerings tema. </w:t>
            </w:r>
          </w:p>
          <w:p w14:paraId="5E25F11E" w14:textId="77777777" w:rsidR="00E2620B" w:rsidRDefault="00E2620B" w:rsidP="002B3E6E">
            <w:pPr>
              <w:pStyle w:val="Tekst3"/>
            </w:pPr>
          </w:p>
          <w:p w14:paraId="7DAE523C" w14:textId="77777777" w:rsidR="007F1F4B" w:rsidRDefault="001F473E" w:rsidP="007F1F4B">
            <w:pPr>
              <w:pStyle w:val="Tekst3"/>
            </w:pPr>
            <w:r w:rsidRPr="001F473E">
              <w:lastRenderedPageBreak/>
              <w:t>Her evalueres på om vi har nået alle de børn som vi godt ville, om der er nogle som i</w:t>
            </w:r>
            <w:r>
              <w:t xml:space="preserve">kke trives med det vi </w:t>
            </w:r>
            <w:r w:rsidR="00E6590F">
              <w:t xml:space="preserve">gør, og hvad der kan ændres næste gang vi har det fokus. </w:t>
            </w:r>
          </w:p>
          <w:p w14:paraId="4972BEAF" w14:textId="67F6AF41" w:rsidR="007F1F4B" w:rsidRDefault="007F1F4B" w:rsidP="007F1F4B">
            <w:pPr>
              <w:pStyle w:val="Tekst3"/>
            </w:pPr>
            <w:r>
              <w:t>Ved det månedlige personalemøde holdes der også et stuemøde, hvor vi ofte gennemgår de aktiviteter vi ønsker at lave med gruppen, samt om der er nogle børn som vi skal være særligt opmærksomme på</w:t>
            </w:r>
          </w:p>
          <w:p w14:paraId="1B2D6D20" w14:textId="520A15E4" w:rsidR="001F473E" w:rsidRPr="001F473E" w:rsidRDefault="001F473E" w:rsidP="002B3E6E">
            <w:pPr>
              <w:pStyle w:val="Tekst3"/>
            </w:pPr>
          </w:p>
        </w:tc>
      </w:tr>
    </w:tbl>
    <w:p w14:paraId="3C976D0C" w14:textId="77777777" w:rsidR="002773B3" w:rsidRPr="001F473E" w:rsidRDefault="002773B3" w:rsidP="002773B3">
      <w:pPr>
        <w:pStyle w:val="MiniPara"/>
      </w:pPr>
    </w:p>
    <w:p w14:paraId="183F498B" w14:textId="77777777" w:rsidR="002773B3" w:rsidRPr="001F473E"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38F88542" w14:textId="77777777" w:rsidTr="002B3E6E">
        <w:tc>
          <w:tcPr>
            <w:tcW w:w="9638" w:type="dxa"/>
          </w:tcPr>
          <w:p w14:paraId="4EF5075A" w14:textId="77777777" w:rsidR="002773B3" w:rsidRDefault="009C4229" w:rsidP="002B3E6E">
            <w:pPr>
              <w:pStyle w:val="Tekst5bl"/>
            </w:pPr>
            <w:r w:rsidRPr="009C4229">
              <w:t>Hvordan evaluerer vi arbejdet med den pædagogiske læreplan, som skal foretages mindst hvert andet år?</w:t>
            </w:r>
          </w:p>
          <w:p w14:paraId="2927E7D4"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FBD98B" w14:textId="5ADF24F4" w:rsidR="002773B3" w:rsidRDefault="001252AC" w:rsidP="002B3E6E">
            <w:pPr>
              <w:pStyle w:val="Tekst3"/>
            </w:pPr>
            <w:r>
              <w:t xml:space="preserve">Den måde vi har valgt at arbejde med </w:t>
            </w:r>
            <w:r w:rsidR="00F3741E">
              <w:t>evalueringskulturen</w:t>
            </w:r>
            <w:r>
              <w:t xml:space="preserve"> i Lillemyr, er ved at vi hver måned vælger et tema, som vi ønsker at undersøge. Dette tema varierer fra måned til måned, så nogle måneder vil vi evaluere på konkrete </w:t>
            </w:r>
            <w:r w:rsidR="00815B13">
              <w:t>aktiviteter</w:t>
            </w:r>
            <w:r>
              <w:t xml:space="preserve"> som </w:t>
            </w:r>
            <w:r w:rsidR="00815B13">
              <w:t xml:space="preserve">bevægelses uger eller fortæller uger, imens vi andre måneder vil evaluere på hvordan er madkulturen i de forskellige grupper, hvordan fungere skiftene i gruppen (fra rundkreds til mad, fra mad til ud, fra ud til ind, </w:t>
            </w:r>
            <w:proofErr w:type="spellStart"/>
            <w:r w:rsidR="00815B13">
              <w:t>osv</w:t>
            </w:r>
            <w:proofErr w:type="spellEnd"/>
            <w:r w:rsidR="00815B13">
              <w:t xml:space="preserve">) Vi kan også se på et konkret rum, og hvordan vi får mest muligt pædagogik ind i garderoben eller på toilettet. Vi kan også se på afleverings og </w:t>
            </w:r>
            <w:proofErr w:type="gramStart"/>
            <w:r w:rsidR="00815B13">
              <w:t>afhentnings situationerne</w:t>
            </w:r>
            <w:proofErr w:type="gramEnd"/>
            <w:r w:rsidR="00815B13">
              <w:t>, samt kommunikationen med forældrene.</w:t>
            </w:r>
          </w:p>
          <w:p w14:paraId="3E59AE42" w14:textId="77777777" w:rsidR="00815B13" w:rsidRDefault="00815B13" w:rsidP="002B3E6E">
            <w:pPr>
              <w:pStyle w:val="Tekst3"/>
            </w:pPr>
          </w:p>
          <w:p w14:paraId="1F3CA8F7" w14:textId="77777777" w:rsidR="00815B13" w:rsidRDefault="00815B13" w:rsidP="002B3E6E">
            <w:pPr>
              <w:pStyle w:val="Tekst3"/>
            </w:pPr>
            <w:r>
              <w:t>Hver gang vi har valgt det fokus som vi ønsker at have den kommende måned, så skal vi starte i fællesskab, hvor vi beskriver:</w:t>
            </w:r>
          </w:p>
          <w:p w14:paraId="6E6D2036" w14:textId="77777777" w:rsidR="00815B13" w:rsidRDefault="00815B13" w:rsidP="002B3E6E">
            <w:pPr>
              <w:pStyle w:val="Tekst3"/>
            </w:pPr>
            <w:r>
              <w:t>1: hvorfor vi har valgt dette fokus?</w:t>
            </w:r>
          </w:p>
          <w:p w14:paraId="2ED1A700" w14:textId="77777777" w:rsidR="00815B13" w:rsidRDefault="00815B13" w:rsidP="002B3E6E">
            <w:pPr>
              <w:pStyle w:val="Tekst3"/>
            </w:pPr>
            <w:r>
              <w:t>Derefter skal vi give et bud på hvordan vi håber at se:</w:t>
            </w:r>
          </w:p>
          <w:p w14:paraId="7BBD3649" w14:textId="77777777" w:rsidR="00815B13" w:rsidRDefault="00815B13" w:rsidP="002B3E6E">
            <w:pPr>
              <w:pStyle w:val="Tekst3"/>
            </w:pPr>
            <w:r>
              <w:t>2: Hvordan børnene trives, dannes, udvikles og lærer?</w:t>
            </w:r>
          </w:p>
          <w:p w14:paraId="1B720EA8" w14:textId="77777777" w:rsidR="00815B13" w:rsidRDefault="00815B13" w:rsidP="002B3E6E">
            <w:pPr>
              <w:pStyle w:val="Tekst3"/>
            </w:pPr>
            <w:r>
              <w:t>Så snakker vi om:</w:t>
            </w:r>
          </w:p>
          <w:p w14:paraId="1BA9E1D3" w14:textId="77777777" w:rsidR="00815B13" w:rsidRDefault="00815B13" w:rsidP="002B3E6E">
            <w:pPr>
              <w:pStyle w:val="Tekst3"/>
            </w:pPr>
            <w:r>
              <w:t>3: Er der noget vi vil være særligt opmærksomme på?</w:t>
            </w:r>
          </w:p>
          <w:p w14:paraId="1EF3CC0A" w14:textId="0D424F46" w:rsidR="00815B13" w:rsidRDefault="00815B13" w:rsidP="002B3E6E">
            <w:pPr>
              <w:pStyle w:val="Tekst3"/>
            </w:pPr>
            <w:r>
              <w:t>Og</w:t>
            </w:r>
          </w:p>
          <w:p w14:paraId="0FAC5BF0" w14:textId="77777777" w:rsidR="00815B13" w:rsidRDefault="00815B13" w:rsidP="002B3E6E">
            <w:pPr>
              <w:pStyle w:val="Tekst3"/>
            </w:pPr>
            <w:r>
              <w:t>4: Hvordan vil vi dokumentere det?</w:t>
            </w:r>
          </w:p>
          <w:p w14:paraId="65F63B95" w14:textId="77777777" w:rsidR="00815B13" w:rsidRDefault="00815B13" w:rsidP="002B3E6E">
            <w:pPr>
              <w:pStyle w:val="Tekst3"/>
            </w:pPr>
            <w:r>
              <w:t>Inden vi til sidst uddelegere</w:t>
            </w:r>
          </w:p>
          <w:p w14:paraId="1E9B57DB" w14:textId="77777777" w:rsidR="00815B13" w:rsidRDefault="00815B13" w:rsidP="002B3E6E">
            <w:pPr>
              <w:pStyle w:val="Tekst3"/>
            </w:pPr>
            <w:r>
              <w:t xml:space="preserve">5: Hvem skal gøre det? (er det alle, er det kun et par stykker, skal vi have forskellig indgangsvinkel, fx </w:t>
            </w:r>
            <w:proofErr w:type="spellStart"/>
            <w:r>
              <w:t>ift</w:t>
            </w:r>
            <w:proofErr w:type="spellEnd"/>
            <w:r>
              <w:t xml:space="preserve"> forskellig dokumentationsform)</w:t>
            </w:r>
          </w:p>
          <w:p w14:paraId="5DACFDC0" w14:textId="77777777" w:rsidR="00815B13" w:rsidRDefault="00815B13" w:rsidP="002B3E6E">
            <w:pPr>
              <w:pStyle w:val="Tekst3"/>
            </w:pPr>
          </w:p>
          <w:p w14:paraId="5AFFE1F2" w14:textId="77777777" w:rsidR="00815B13" w:rsidRDefault="00064C22" w:rsidP="002B3E6E">
            <w:pPr>
              <w:pStyle w:val="Tekst3"/>
            </w:pPr>
            <w:r>
              <w:t>Ved mødet den efterfølgende måned samler vi op via:</w:t>
            </w:r>
          </w:p>
          <w:p w14:paraId="1A106C71" w14:textId="77777777" w:rsidR="00064C22" w:rsidRDefault="00064C22" w:rsidP="002B3E6E">
            <w:pPr>
              <w:pStyle w:val="Tekst3"/>
            </w:pPr>
            <w:r>
              <w:t xml:space="preserve">1: Hvad så vi </w:t>
            </w:r>
            <w:proofErr w:type="spellStart"/>
            <w:r>
              <w:t>ift</w:t>
            </w:r>
            <w:proofErr w:type="spellEnd"/>
            <w:r>
              <w:t xml:space="preserve"> børnenes trivsel, dannelse, udvikling og læring? Også </w:t>
            </w:r>
            <w:proofErr w:type="spellStart"/>
            <w:r>
              <w:t>ift</w:t>
            </w:r>
            <w:proofErr w:type="spellEnd"/>
            <w:r>
              <w:t xml:space="preserve"> det vi var særligt opmærksomme på.</w:t>
            </w:r>
          </w:p>
          <w:p w14:paraId="1D9B5964" w14:textId="53F1BDDE" w:rsidR="00064C22" w:rsidRDefault="00064C22" w:rsidP="002B3E6E">
            <w:pPr>
              <w:pStyle w:val="Tekst3"/>
            </w:pPr>
            <w:r>
              <w:t>Efter snakken om dette, laver vi den mulige ændring</w:t>
            </w:r>
          </w:p>
          <w:p w14:paraId="7AF58B93" w14:textId="6B6068D1" w:rsidR="00064C22" w:rsidRPr="007400E9" w:rsidRDefault="00064C22" w:rsidP="002B3E6E">
            <w:pPr>
              <w:pStyle w:val="Tekst3"/>
            </w:pPr>
            <w:r>
              <w:lastRenderedPageBreak/>
              <w:t>2: Hvad vi ønsker at ændre/justere fremadrettet/til næste gang?</w:t>
            </w:r>
          </w:p>
        </w:tc>
      </w:tr>
    </w:tbl>
    <w:p w14:paraId="311CFC62" w14:textId="77777777" w:rsidR="00E93F10" w:rsidRPr="000D618C" w:rsidRDefault="00E93F10" w:rsidP="007243D8">
      <w:pPr>
        <w:spacing w:line="240" w:lineRule="auto"/>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625C8" w14:textId="77777777" w:rsidR="001E4D50" w:rsidRDefault="001E4D50" w:rsidP="000A7ADE">
      <w:pPr>
        <w:spacing w:line="240" w:lineRule="auto"/>
      </w:pPr>
      <w:r>
        <w:separator/>
      </w:r>
    </w:p>
  </w:endnote>
  <w:endnote w:type="continuationSeparator" w:id="0">
    <w:p w14:paraId="16DE4BC5" w14:textId="77777777" w:rsidR="001E4D50" w:rsidRDefault="001E4D50"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66192" w14:textId="77777777" w:rsidR="003F742D" w:rsidRDefault="003F742D" w:rsidP="003F742D">
    <w:pPr>
      <w:pStyle w:val="Sidefod"/>
      <w:jc w:val="right"/>
    </w:pPr>
    <w:r>
      <w:fldChar w:fldCharType="begin"/>
    </w:r>
    <w:r>
      <w:instrText>PAGE   \* MERGEFORMAT</w:instrText>
    </w:r>
    <w:r>
      <w:fldChar w:fldCharType="separate"/>
    </w:r>
    <w:r w:rsidR="00333CD2">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8438A" w14:textId="77777777" w:rsidR="001E4D50" w:rsidRDefault="001E4D50" w:rsidP="000A7ADE">
      <w:pPr>
        <w:spacing w:line="240" w:lineRule="auto"/>
      </w:pPr>
      <w:r>
        <w:separator/>
      </w:r>
    </w:p>
  </w:footnote>
  <w:footnote w:type="continuationSeparator" w:id="0">
    <w:p w14:paraId="22D85942" w14:textId="77777777" w:rsidR="001E4D50" w:rsidRDefault="001E4D50"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8941"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16cid:durableId="1831095304">
    <w:abstractNumId w:val="9"/>
  </w:num>
  <w:num w:numId="2" w16cid:durableId="1343891854">
    <w:abstractNumId w:val="7"/>
  </w:num>
  <w:num w:numId="3" w16cid:durableId="912010907">
    <w:abstractNumId w:val="6"/>
  </w:num>
  <w:num w:numId="4" w16cid:durableId="1609971033">
    <w:abstractNumId w:val="5"/>
  </w:num>
  <w:num w:numId="5" w16cid:durableId="1616601095">
    <w:abstractNumId w:val="4"/>
  </w:num>
  <w:num w:numId="6" w16cid:durableId="2082865443">
    <w:abstractNumId w:val="8"/>
  </w:num>
  <w:num w:numId="7" w16cid:durableId="1663116495">
    <w:abstractNumId w:val="3"/>
  </w:num>
  <w:num w:numId="8" w16cid:durableId="1646855938">
    <w:abstractNumId w:val="2"/>
  </w:num>
  <w:num w:numId="9" w16cid:durableId="2127656531">
    <w:abstractNumId w:val="1"/>
  </w:num>
  <w:num w:numId="10" w16cid:durableId="1606418645">
    <w:abstractNumId w:val="0"/>
  </w:num>
  <w:num w:numId="11" w16cid:durableId="712657834">
    <w:abstractNumId w:val="22"/>
  </w:num>
  <w:num w:numId="12" w16cid:durableId="1866864389">
    <w:abstractNumId w:val="27"/>
  </w:num>
  <w:num w:numId="13" w16cid:durableId="536434613">
    <w:abstractNumId w:val="12"/>
  </w:num>
  <w:num w:numId="14" w16cid:durableId="1071349413">
    <w:abstractNumId w:val="21"/>
  </w:num>
  <w:num w:numId="15" w16cid:durableId="1463232196">
    <w:abstractNumId w:val="25"/>
  </w:num>
  <w:num w:numId="16" w16cid:durableId="232545991">
    <w:abstractNumId w:val="31"/>
  </w:num>
  <w:num w:numId="17" w16cid:durableId="216824597">
    <w:abstractNumId w:val="13"/>
  </w:num>
  <w:num w:numId="18" w16cid:durableId="993409958">
    <w:abstractNumId w:val="19"/>
  </w:num>
  <w:num w:numId="19" w16cid:durableId="923144421">
    <w:abstractNumId w:val="29"/>
  </w:num>
  <w:num w:numId="20" w16cid:durableId="811944935">
    <w:abstractNumId w:val="32"/>
  </w:num>
  <w:num w:numId="21" w16cid:durableId="997659409">
    <w:abstractNumId w:val="19"/>
    <w:lvlOverride w:ilvl="0">
      <w:startOverride w:val="1"/>
    </w:lvlOverride>
  </w:num>
  <w:num w:numId="22" w16cid:durableId="2031376014">
    <w:abstractNumId w:val="19"/>
    <w:lvlOverride w:ilvl="0">
      <w:startOverride w:val="1"/>
    </w:lvlOverride>
  </w:num>
  <w:num w:numId="23" w16cid:durableId="1843081699">
    <w:abstractNumId w:val="19"/>
    <w:lvlOverride w:ilvl="0">
      <w:startOverride w:val="1"/>
    </w:lvlOverride>
  </w:num>
  <w:num w:numId="24" w16cid:durableId="675573582">
    <w:abstractNumId w:val="17"/>
  </w:num>
  <w:num w:numId="25" w16cid:durableId="2111506540">
    <w:abstractNumId w:val="20"/>
  </w:num>
  <w:num w:numId="26" w16cid:durableId="854079684">
    <w:abstractNumId w:val="11"/>
  </w:num>
  <w:num w:numId="27" w16cid:durableId="815683055">
    <w:abstractNumId w:val="18"/>
  </w:num>
  <w:num w:numId="28" w16cid:durableId="1394767323">
    <w:abstractNumId w:val="15"/>
  </w:num>
  <w:num w:numId="29" w16cid:durableId="1899705685">
    <w:abstractNumId w:val="26"/>
  </w:num>
  <w:num w:numId="30" w16cid:durableId="1387531609">
    <w:abstractNumId w:val="33"/>
  </w:num>
  <w:num w:numId="31" w16cid:durableId="471873418">
    <w:abstractNumId w:val="24"/>
  </w:num>
  <w:num w:numId="32" w16cid:durableId="841624002">
    <w:abstractNumId w:val="28"/>
  </w:num>
  <w:num w:numId="33" w16cid:durableId="456335786">
    <w:abstractNumId w:val="30"/>
  </w:num>
  <w:num w:numId="34" w16cid:durableId="1392919021">
    <w:abstractNumId w:val="16"/>
  </w:num>
  <w:num w:numId="35" w16cid:durableId="789856659">
    <w:abstractNumId w:val="23"/>
  </w:num>
  <w:num w:numId="36" w16cid:durableId="975718862">
    <w:abstractNumId w:val="14"/>
  </w:num>
  <w:num w:numId="37" w16cid:durableId="629480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03CFD"/>
    <w:rsid w:val="00015253"/>
    <w:rsid w:val="00032D5C"/>
    <w:rsid w:val="00036360"/>
    <w:rsid w:val="00044652"/>
    <w:rsid w:val="000469C8"/>
    <w:rsid w:val="00047E0D"/>
    <w:rsid w:val="0006204E"/>
    <w:rsid w:val="00064C22"/>
    <w:rsid w:val="0007211E"/>
    <w:rsid w:val="00074478"/>
    <w:rsid w:val="00084F73"/>
    <w:rsid w:val="0009203D"/>
    <w:rsid w:val="000A1D4B"/>
    <w:rsid w:val="000A7ADE"/>
    <w:rsid w:val="000A7D9D"/>
    <w:rsid w:val="000B1C05"/>
    <w:rsid w:val="000B42A5"/>
    <w:rsid w:val="000C05A6"/>
    <w:rsid w:val="000D27A2"/>
    <w:rsid w:val="000D3800"/>
    <w:rsid w:val="000D618C"/>
    <w:rsid w:val="000E19B9"/>
    <w:rsid w:val="0011037D"/>
    <w:rsid w:val="00110732"/>
    <w:rsid w:val="001235F4"/>
    <w:rsid w:val="001252AC"/>
    <w:rsid w:val="00125B15"/>
    <w:rsid w:val="00126ED6"/>
    <w:rsid w:val="00127978"/>
    <w:rsid w:val="001527A1"/>
    <w:rsid w:val="0015568F"/>
    <w:rsid w:val="001735AF"/>
    <w:rsid w:val="00182693"/>
    <w:rsid w:val="00185236"/>
    <w:rsid w:val="0019454B"/>
    <w:rsid w:val="0019571F"/>
    <w:rsid w:val="001A38A0"/>
    <w:rsid w:val="001C776F"/>
    <w:rsid w:val="001D4135"/>
    <w:rsid w:val="001E4D50"/>
    <w:rsid w:val="001E5F00"/>
    <w:rsid w:val="001F473E"/>
    <w:rsid w:val="0020050B"/>
    <w:rsid w:val="00243968"/>
    <w:rsid w:val="00247A1D"/>
    <w:rsid w:val="002523EC"/>
    <w:rsid w:val="0026430E"/>
    <w:rsid w:val="00267114"/>
    <w:rsid w:val="002773B3"/>
    <w:rsid w:val="00294CFF"/>
    <w:rsid w:val="002B7EAD"/>
    <w:rsid w:val="002C342A"/>
    <w:rsid w:val="002C56C5"/>
    <w:rsid w:val="002D1242"/>
    <w:rsid w:val="002D42F2"/>
    <w:rsid w:val="002D4703"/>
    <w:rsid w:val="00301975"/>
    <w:rsid w:val="00303FD1"/>
    <w:rsid w:val="00304522"/>
    <w:rsid w:val="00306195"/>
    <w:rsid w:val="00317C81"/>
    <w:rsid w:val="00325917"/>
    <w:rsid w:val="00332319"/>
    <w:rsid w:val="00333CD2"/>
    <w:rsid w:val="0036270F"/>
    <w:rsid w:val="00363A90"/>
    <w:rsid w:val="00364204"/>
    <w:rsid w:val="00364E96"/>
    <w:rsid w:val="00373C52"/>
    <w:rsid w:val="003A1C2B"/>
    <w:rsid w:val="003A6760"/>
    <w:rsid w:val="003B4C9C"/>
    <w:rsid w:val="003C040F"/>
    <w:rsid w:val="003C4FC9"/>
    <w:rsid w:val="003C7386"/>
    <w:rsid w:val="003D4CFD"/>
    <w:rsid w:val="003E07D7"/>
    <w:rsid w:val="003E3FF8"/>
    <w:rsid w:val="003E45D1"/>
    <w:rsid w:val="003F742D"/>
    <w:rsid w:val="00401B93"/>
    <w:rsid w:val="0040554A"/>
    <w:rsid w:val="00410F6B"/>
    <w:rsid w:val="00414E9B"/>
    <w:rsid w:val="00433B67"/>
    <w:rsid w:val="0043447A"/>
    <w:rsid w:val="0044196C"/>
    <w:rsid w:val="00447D95"/>
    <w:rsid w:val="00456226"/>
    <w:rsid w:val="00456A0E"/>
    <w:rsid w:val="0047067F"/>
    <w:rsid w:val="004720D7"/>
    <w:rsid w:val="004722B2"/>
    <w:rsid w:val="00472EEE"/>
    <w:rsid w:val="00477942"/>
    <w:rsid w:val="00477D40"/>
    <w:rsid w:val="00481C93"/>
    <w:rsid w:val="0048299D"/>
    <w:rsid w:val="004929B8"/>
    <w:rsid w:val="004A6503"/>
    <w:rsid w:val="004A7A01"/>
    <w:rsid w:val="004B409E"/>
    <w:rsid w:val="004C70A4"/>
    <w:rsid w:val="004D14AC"/>
    <w:rsid w:val="00500952"/>
    <w:rsid w:val="00507E9F"/>
    <w:rsid w:val="005252DB"/>
    <w:rsid w:val="0053392F"/>
    <w:rsid w:val="00534105"/>
    <w:rsid w:val="0053739F"/>
    <w:rsid w:val="005429AC"/>
    <w:rsid w:val="00552DC9"/>
    <w:rsid w:val="00562270"/>
    <w:rsid w:val="00562570"/>
    <w:rsid w:val="00580C7B"/>
    <w:rsid w:val="005A03C3"/>
    <w:rsid w:val="005B58A8"/>
    <w:rsid w:val="005C2EFE"/>
    <w:rsid w:val="005C343C"/>
    <w:rsid w:val="005C600C"/>
    <w:rsid w:val="005C729D"/>
    <w:rsid w:val="005D28E2"/>
    <w:rsid w:val="005D3542"/>
    <w:rsid w:val="005D401A"/>
    <w:rsid w:val="005F2C95"/>
    <w:rsid w:val="005F76B5"/>
    <w:rsid w:val="00624714"/>
    <w:rsid w:val="00624ACA"/>
    <w:rsid w:val="006406AA"/>
    <w:rsid w:val="00673E94"/>
    <w:rsid w:val="0068790F"/>
    <w:rsid w:val="006904B0"/>
    <w:rsid w:val="00690550"/>
    <w:rsid w:val="006A62A6"/>
    <w:rsid w:val="006C01ED"/>
    <w:rsid w:val="006E22B2"/>
    <w:rsid w:val="006F1048"/>
    <w:rsid w:val="0070357C"/>
    <w:rsid w:val="00716A51"/>
    <w:rsid w:val="007243D8"/>
    <w:rsid w:val="00734B8B"/>
    <w:rsid w:val="007400E9"/>
    <w:rsid w:val="00746310"/>
    <w:rsid w:val="00777CE1"/>
    <w:rsid w:val="007801A8"/>
    <w:rsid w:val="00797308"/>
    <w:rsid w:val="007B378F"/>
    <w:rsid w:val="007B518D"/>
    <w:rsid w:val="007C7AB1"/>
    <w:rsid w:val="007E0879"/>
    <w:rsid w:val="007E301E"/>
    <w:rsid w:val="007F019B"/>
    <w:rsid w:val="007F1F4B"/>
    <w:rsid w:val="00815B13"/>
    <w:rsid w:val="00815D8D"/>
    <w:rsid w:val="00827F1A"/>
    <w:rsid w:val="008440FF"/>
    <w:rsid w:val="0085335C"/>
    <w:rsid w:val="008627AE"/>
    <w:rsid w:val="0086582D"/>
    <w:rsid w:val="008674D0"/>
    <w:rsid w:val="00867822"/>
    <w:rsid w:val="00890D09"/>
    <w:rsid w:val="008A0D09"/>
    <w:rsid w:val="008A6056"/>
    <w:rsid w:val="008B4524"/>
    <w:rsid w:val="008B73E6"/>
    <w:rsid w:val="008D0642"/>
    <w:rsid w:val="008D3C69"/>
    <w:rsid w:val="008D51AB"/>
    <w:rsid w:val="008E472F"/>
    <w:rsid w:val="008E7AB2"/>
    <w:rsid w:val="008F001F"/>
    <w:rsid w:val="009037A2"/>
    <w:rsid w:val="009044C5"/>
    <w:rsid w:val="00910BCE"/>
    <w:rsid w:val="00924C1F"/>
    <w:rsid w:val="00926917"/>
    <w:rsid w:val="0093159A"/>
    <w:rsid w:val="00946390"/>
    <w:rsid w:val="00946F02"/>
    <w:rsid w:val="009549A6"/>
    <w:rsid w:val="00954E38"/>
    <w:rsid w:val="0095554B"/>
    <w:rsid w:val="0096187A"/>
    <w:rsid w:val="009670B2"/>
    <w:rsid w:val="0097159A"/>
    <w:rsid w:val="009823FA"/>
    <w:rsid w:val="0098300E"/>
    <w:rsid w:val="00991928"/>
    <w:rsid w:val="00994526"/>
    <w:rsid w:val="009A74B6"/>
    <w:rsid w:val="009C4229"/>
    <w:rsid w:val="009E1428"/>
    <w:rsid w:val="009F2B67"/>
    <w:rsid w:val="00A03759"/>
    <w:rsid w:val="00A1179B"/>
    <w:rsid w:val="00A32921"/>
    <w:rsid w:val="00A40C6D"/>
    <w:rsid w:val="00A44657"/>
    <w:rsid w:val="00A511EB"/>
    <w:rsid w:val="00A523CB"/>
    <w:rsid w:val="00A611FF"/>
    <w:rsid w:val="00A62C15"/>
    <w:rsid w:val="00A63F15"/>
    <w:rsid w:val="00A80601"/>
    <w:rsid w:val="00A9631A"/>
    <w:rsid w:val="00AB51A4"/>
    <w:rsid w:val="00AC7A85"/>
    <w:rsid w:val="00AE7FAD"/>
    <w:rsid w:val="00AF1B74"/>
    <w:rsid w:val="00AF3DC8"/>
    <w:rsid w:val="00AF439F"/>
    <w:rsid w:val="00B02D50"/>
    <w:rsid w:val="00B15CED"/>
    <w:rsid w:val="00B179F1"/>
    <w:rsid w:val="00B23B09"/>
    <w:rsid w:val="00B300FA"/>
    <w:rsid w:val="00B635FE"/>
    <w:rsid w:val="00B65F98"/>
    <w:rsid w:val="00B6690C"/>
    <w:rsid w:val="00B67C99"/>
    <w:rsid w:val="00B743E0"/>
    <w:rsid w:val="00B74B00"/>
    <w:rsid w:val="00B814A1"/>
    <w:rsid w:val="00BF5585"/>
    <w:rsid w:val="00C3214B"/>
    <w:rsid w:val="00C365A7"/>
    <w:rsid w:val="00C53F99"/>
    <w:rsid w:val="00C7458D"/>
    <w:rsid w:val="00C96934"/>
    <w:rsid w:val="00C97A55"/>
    <w:rsid w:val="00CC1601"/>
    <w:rsid w:val="00CD1474"/>
    <w:rsid w:val="00CD4684"/>
    <w:rsid w:val="00CE460E"/>
    <w:rsid w:val="00CF28F5"/>
    <w:rsid w:val="00CF710B"/>
    <w:rsid w:val="00D065DF"/>
    <w:rsid w:val="00D32174"/>
    <w:rsid w:val="00D34409"/>
    <w:rsid w:val="00D4654F"/>
    <w:rsid w:val="00D475A9"/>
    <w:rsid w:val="00D90FD5"/>
    <w:rsid w:val="00DA2623"/>
    <w:rsid w:val="00DC07FE"/>
    <w:rsid w:val="00DE3B1C"/>
    <w:rsid w:val="00DE499A"/>
    <w:rsid w:val="00DE4B95"/>
    <w:rsid w:val="00E02D35"/>
    <w:rsid w:val="00E034E5"/>
    <w:rsid w:val="00E11D11"/>
    <w:rsid w:val="00E2620B"/>
    <w:rsid w:val="00E35F31"/>
    <w:rsid w:val="00E42830"/>
    <w:rsid w:val="00E57D42"/>
    <w:rsid w:val="00E6590F"/>
    <w:rsid w:val="00E80963"/>
    <w:rsid w:val="00E93F10"/>
    <w:rsid w:val="00EA5431"/>
    <w:rsid w:val="00EA6E30"/>
    <w:rsid w:val="00EC1CBA"/>
    <w:rsid w:val="00ED2F8D"/>
    <w:rsid w:val="00EE2719"/>
    <w:rsid w:val="00F03B3B"/>
    <w:rsid w:val="00F102CA"/>
    <w:rsid w:val="00F12D7E"/>
    <w:rsid w:val="00F17E01"/>
    <w:rsid w:val="00F329CC"/>
    <w:rsid w:val="00F3528B"/>
    <w:rsid w:val="00F3610D"/>
    <w:rsid w:val="00F3741E"/>
    <w:rsid w:val="00F41769"/>
    <w:rsid w:val="00F52041"/>
    <w:rsid w:val="00F52463"/>
    <w:rsid w:val="00F607E9"/>
    <w:rsid w:val="00F66A77"/>
    <w:rsid w:val="00F67833"/>
    <w:rsid w:val="00F74A46"/>
    <w:rsid w:val="00F7593D"/>
    <w:rsid w:val="00FB2C7A"/>
    <w:rsid w:val="00FC3135"/>
    <w:rsid w:val="00FC6CA1"/>
    <w:rsid w:val="00FD10EB"/>
    <w:rsid w:val="00FD6413"/>
    <w:rsid w:val="00FE0A30"/>
    <w:rsid w:val="00FF62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9D2D"/>
  <w15:docId w15:val="{12FE971A-42EC-4383-ABE1-090893A4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779253119">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sites/default/files/2019-03/7044%20EVA%20SPL%20Publikation_web_1.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116A4"/>
    <w:rsid w:val="00331805"/>
    <w:rsid w:val="0037155D"/>
    <w:rsid w:val="00445D72"/>
    <w:rsid w:val="008C6441"/>
    <w:rsid w:val="00A418F5"/>
    <w:rsid w:val="00B1055A"/>
    <w:rsid w:val="00C24B2A"/>
    <w:rsid w:val="00CD632E"/>
    <w:rsid w:val="00DA5818"/>
    <w:rsid w:val="00E102BE"/>
    <w:rsid w:val="00E70A95"/>
    <w:rsid w:val="00F03B3B"/>
    <w:rsid w:val="00FD68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Naturbørnehaven Lillemyr</ns:dagtilbudsnavn>
    <ns:aarstal>2022</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5C292614-2DD8-482E-9DC1-0BEE84B2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528</TotalTime>
  <Pages>1</Pages>
  <Words>6754</Words>
  <Characters>41206</Characters>
  <Application>Microsoft Office Word</Application>
  <DocSecurity>0</DocSecurity>
  <Lines>343</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Lasse, Lillemyr Munk</cp:lastModifiedBy>
  <cp:revision>8</cp:revision>
  <cp:lastPrinted>2024-11-06T13:48:00Z</cp:lastPrinted>
  <dcterms:created xsi:type="dcterms:W3CDTF">2022-11-08T12:09:00Z</dcterms:created>
  <dcterms:modified xsi:type="dcterms:W3CDTF">2024-11-06T14:56:00Z</dcterms:modified>
</cp:coreProperties>
</file>